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12FAA" w14:textId="2C61A076" w:rsidR="00FF7906" w:rsidRPr="00EB0E11" w:rsidRDefault="00FF7906">
      <w:pPr>
        <w:pStyle w:val="Body"/>
        <w:rPr>
          <w:rFonts w:ascii="Arial" w:hAnsi="Arial" w:cs="Arial"/>
          <w:sz w:val="28"/>
          <w:szCs w:val="28"/>
        </w:rPr>
      </w:pPr>
    </w:p>
    <w:tbl>
      <w:tblPr>
        <w:tblW w:w="9968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370"/>
        <w:gridCol w:w="4598"/>
      </w:tblGrid>
      <w:tr w:rsidR="00FF7906" w:rsidRPr="00EB0E11" w14:paraId="1FE163DE" w14:textId="77777777" w:rsidTr="1AB38BC4">
        <w:trPr>
          <w:trHeight w:val="969"/>
        </w:trPr>
        <w:tc>
          <w:tcPr>
            <w:tcW w:w="996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4F75A" w14:textId="1E5B6C12" w:rsidR="005D20CF" w:rsidRPr="00EB0E11" w:rsidRDefault="00750624" w:rsidP="00BD680C">
            <w:pPr>
              <w:pStyle w:val="Body"/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344DAB75" wp14:editId="75E5470C">
                  <wp:extent cx="3991708" cy="1130778"/>
                  <wp:effectExtent l="0" t="0" r="0" b="0"/>
                  <wp:docPr id="1523454010" name="Picture 3" descr="A pink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454010" name="Picture 3" descr="A pink and black logo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978" cy="115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B2B0F" w14:textId="77777777" w:rsidR="00750624" w:rsidRPr="00EB0E11" w:rsidRDefault="00750624" w:rsidP="00FC226D">
            <w:pPr>
              <w:pStyle w:val="Body"/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59E4E05" w14:textId="295C1870" w:rsidR="00F87A38" w:rsidRPr="00EB0E11" w:rsidRDefault="005B324C" w:rsidP="00750624">
            <w:pPr>
              <w:pStyle w:val="Body"/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B0E11">
              <w:rPr>
                <w:rFonts w:ascii="Arial" w:hAnsi="Arial" w:cs="Arial"/>
                <w:b/>
                <w:bCs/>
                <w:sz w:val="32"/>
                <w:szCs w:val="32"/>
              </w:rPr>
              <w:t>dance moves people</w:t>
            </w:r>
            <w:r w:rsidR="00750624" w:rsidRPr="00EB0E11">
              <w:rPr>
                <w:rFonts w:ascii="Arial" w:hAnsi="Arial" w:cs="Arial"/>
                <w:b/>
                <w:bCs/>
                <w:sz w:val="32"/>
                <w:szCs w:val="32"/>
              </w:rPr>
              <w:t>: o</w:t>
            </w:r>
            <w:r w:rsidR="005D20CF" w:rsidRPr="00EB0E1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ur </w:t>
            </w:r>
            <w:r w:rsidR="0054544D" w:rsidRPr="00EB0E11">
              <w:rPr>
                <w:rFonts w:ascii="Arial" w:hAnsi="Arial" w:cs="Arial"/>
                <w:b/>
                <w:bCs/>
                <w:sz w:val="32"/>
                <w:szCs w:val="32"/>
              </w:rPr>
              <w:t>10-year</w:t>
            </w:r>
            <w:r w:rsidR="00067E7F" w:rsidRPr="00EB0E1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strategy</w:t>
            </w:r>
          </w:p>
          <w:p w14:paraId="1523F7AD" w14:textId="77777777" w:rsidR="00EF57B3" w:rsidRPr="00EB0E11" w:rsidRDefault="00EF57B3" w:rsidP="0072442C">
            <w:pPr>
              <w:pStyle w:val="Body"/>
              <w:widowContro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F7906" w:rsidRPr="00EB0E11" w14:paraId="26519357" w14:textId="77777777" w:rsidTr="1AB38BC4">
        <w:trPr>
          <w:trHeight w:val="1602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5F3E3" w14:textId="5757C139" w:rsidR="00FF7906" w:rsidRPr="00EB0E11" w:rsidRDefault="001657DB" w:rsidP="005B324C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EB0E11">
              <w:rPr>
                <w:rFonts w:ascii="Arial" w:hAnsi="Arial" w:cs="Arial"/>
                <w:sz w:val="28"/>
                <w:szCs w:val="28"/>
              </w:rPr>
              <w:instrText xml:space="preserve"> INCLUDEPICTURE "https://fabric.dance/wp-content/uploads/2024/08/Tread-by-Walker-Movement-Theatre-Company-800x450.jpg" \* MERGEFORMATINET </w:instrText>
            </w:r>
            <w:r w:rsidRPr="00EB0E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 wp14:anchorId="5C9C8FA2" wp14:editId="537E497D">
                  <wp:extent cx="3147086" cy="1769807"/>
                  <wp:effectExtent l="0" t="0" r="0" b="0"/>
                  <wp:docPr id="104948565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86" cy="176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14:paraId="4DFC28FA" w14:textId="77777777" w:rsidR="00BD680C" w:rsidRPr="00EB0E11" w:rsidRDefault="00BD680C" w:rsidP="00446D2F">
            <w:pPr>
              <w:pStyle w:val="Body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2761A81" w14:textId="068F1C62" w:rsidR="00BD680C" w:rsidRPr="00EB0E11" w:rsidRDefault="00BD680C" w:rsidP="00F80032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8A0AE36" w14:textId="4C39900B" w:rsidR="00CD6327" w:rsidRPr="00EB0E11" w:rsidRDefault="00CD6327" w:rsidP="00F80032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4663B04" w14:textId="77777777" w:rsidR="00CD6327" w:rsidRPr="00EB0E11" w:rsidRDefault="00CD6327" w:rsidP="00F80032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5928202" w14:textId="77777777" w:rsidR="00CD6327" w:rsidRPr="00EB0E11" w:rsidRDefault="00CD6327" w:rsidP="00F80032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4261631" w14:textId="454A463A" w:rsidR="00CD6327" w:rsidRPr="00EB0E11" w:rsidRDefault="00FB7524" w:rsidP="00F80032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D74FF5A" wp14:editId="205D8D80">
                  <wp:extent cx="1133856" cy="1133856"/>
                  <wp:effectExtent l="0" t="0" r="0" b="0"/>
                  <wp:docPr id="1744871367" name="Picture 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871367" name="Picture 7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07" cy="11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682A8" w14:textId="77777777" w:rsidR="00CD6327" w:rsidRPr="00EB0E11" w:rsidRDefault="00CD6327" w:rsidP="00F80032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C43B401" w14:textId="77777777" w:rsidR="00750624" w:rsidRPr="00EB0E11" w:rsidRDefault="00750624" w:rsidP="00F80032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E904A28" w14:textId="77777777" w:rsidR="00750624" w:rsidRPr="00EB0E11" w:rsidRDefault="00750624" w:rsidP="00217670">
            <w:pPr>
              <w:pStyle w:val="Body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0E11">
              <w:rPr>
                <w:rFonts w:ascii="Arial" w:hAnsi="Arial" w:cs="Arial"/>
                <w:b/>
                <w:bCs/>
                <w:sz w:val="28"/>
                <w:szCs w:val="28"/>
              </w:rPr>
              <w:t>2025 – 2035</w:t>
            </w:r>
          </w:p>
          <w:p w14:paraId="04271748" w14:textId="77777777" w:rsidR="00CD6327" w:rsidRPr="00EB0E11" w:rsidRDefault="00CD6327" w:rsidP="00F80032">
            <w:pPr>
              <w:pStyle w:val="Body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577A114" w14:textId="77777777" w:rsidR="00CD6327" w:rsidRPr="00EB0E11" w:rsidRDefault="00CD6327" w:rsidP="00F80032">
            <w:pPr>
              <w:pStyle w:val="Body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451ECD0" w14:textId="77777777" w:rsidR="00CD6327" w:rsidRPr="00EB0E11" w:rsidRDefault="00CD6327" w:rsidP="00F80032">
            <w:pPr>
              <w:pStyle w:val="Body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122DF10" w14:textId="77777777" w:rsidR="00CD6327" w:rsidRPr="00EB0E11" w:rsidRDefault="00CD6327" w:rsidP="00AE2CB3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4C10215" w14:textId="0E9DB463" w:rsidR="00CD6327" w:rsidRPr="00EB0E11" w:rsidRDefault="00CD6327" w:rsidP="008B66CD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C2BE9" w14:textId="2C36FA77" w:rsidR="00750624" w:rsidRPr="00EB0E11" w:rsidRDefault="00750624" w:rsidP="00A13CEF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We are a dance </w:t>
            </w:r>
            <w:r w:rsidR="00217670"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organi</w:t>
            </w:r>
            <w:r w:rsidR="00D67808"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s</w:t>
            </w:r>
            <w:r w:rsidR="00217670"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ation</w:t>
            </w:r>
            <w:r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. </w:t>
            </w:r>
          </w:p>
          <w:p w14:paraId="34BB4FD9" w14:textId="77777777" w:rsidR="00FC226D" w:rsidRPr="00EB0E11" w:rsidRDefault="00FC226D" w:rsidP="00BD680C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7329A509" w14:textId="77777777" w:rsidR="00750624" w:rsidRPr="00EB0E11" w:rsidRDefault="00750624" w:rsidP="00BD680C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55C1391F" w14:textId="77777777" w:rsidR="00750624" w:rsidRPr="00EB0E11" w:rsidRDefault="00750624" w:rsidP="00BD680C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0B6CC27E" w14:textId="77777777" w:rsidR="00750624" w:rsidRPr="00EB0E11" w:rsidRDefault="00750624" w:rsidP="00BD680C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26A3DE46" w14:textId="77777777" w:rsidR="00EB0E11" w:rsidRDefault="00EB0E11" w:rsidP="00BD680C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7C4DC12C" w14:textId="7792DD32" w:rsidR="00BD680C" w:rsidRPr="00EB0E11" w:rsidRDefault="00FC226D" w:rsidP="00BD680C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We believe </w:t>
            </w:r>
            <w:r w:rsidR="00750624"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dance is important. We want everyone else </w:t>
            </w:r>
            <w:r w:rsidR="00217670"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to </w:t>
            </w:r>
            <w:r w:rsidR="00750624"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understand that too.</w:t>
            </w:r>
          </w:p>
          <w:p w14:paraId="561F0EB0" w14:textId="77777777" w:rsidR="00750624" w:rsidRPr="00EB0E11" w:rsidRDefault="00750624" w:rsidP="00BD680C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091E3BD5" w14:textId="77777777" w:rsidR="00750624" w:rsidRPr="00EB0E11" w:rsidRDefault="00750624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19395B33" w14:textId="77777777" w:rsidR="00750624" w:rsidRPr="00EB0E11" w:rsidRDefault="00750624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282051E4" w14:textId="77777777" w:rsidR="00CD6327" w:rsidRPr="00EB0E11" w:rsidRDefault="00CD6327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405611EF" w14:textId="77777777" w:rsidR="00CD6327" w:rsidRPr="00EB0E11" w:rsidRDefault="00CD6327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718F6DAB" w14:textId="77777777" w:rsidR="00CD6327" w:rsidRPr="00EB0E11" w:rsidRDefault="00CD6327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629D4154" w14:textId="77777777" w:rsidR="00AE2CB3" w:rsidRPr="00EB0E11" w:rsidRDefault="00AE2CB3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444415FE" w14:textId="77777777" w:rsidR="00AE2CB3" w:rsidRPr="00EB0E11" w:rsidRDefault="00AE2CB3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11789DC6" w14:textId="77777777" w:rsidR="00AE2CB3" w:rsidRPr="00EB0E11" w:rsidRDefault="00AE2CB3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2A9BE1EE" w14:textId="77777777" w:rsidR="00AE2CB3" w:rsidRPr="00EB0E11" w:rsidRDefault="00AE2CB3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17C5792A" w14:textId="77777777" w:rsidR="00AE2CB3" w:rsidRPr="00EB0E11" w:rsidRDefault="00AE2CB3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53F65099" w14:textId="2CE00988" w:rsidR="00750624" w:rsidRPr="00EB0E11" w:rsidRDefault="001657DB" w:rsidP="00750624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T</w:t>
            </w:r>
            <w:r w:rsidR="00750624"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his is our ten-year plan to help make that happen. </w:t>
            </w:r>
          </w:p>
          <w:p w14:paraId="1B79AF94" w14:textId="4E8A4F48" w:rsidR="00FF7906" w:rsidRPr="00EB0E11" w:rsidRDefault="00FF7906" w:rsidP="002C405C">
            <w:pPr>
              <w:rPr>
                <w:rFonts w:ascii="Arial" w:hAnsi="Arial" w:cs="Arial"/>
                <w:sz w:val="28"/>
                <w:szCs w:val="28"/>
                <w:lang w:val="en-GB" w:eastAsia="en-GB"/>
              </w:rPr>
            </w:pPr>
          </w:p>
        </w:tc>
      </w:tr>
      <w:tr w:rsidR="00750624" w:rsidRPr="00EB0E11" w14:paraId="146F1C6B" w14:textId="77777777" w:rsidTr="1AB38BC4">
        <w:trPr>
          <w:trHeight w:val="1955"/>
        </w:trPr>
        <w:tc>
          <w:tcPr>
            <w:tcW w:w="996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C9DD0" w14:textId="71AEA561" w:rsidR="00750624" w:rsidRPr="00EB0E11" w:rsidRDefault="00750624" w:rsidP="001C34E2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40B654F" wp14:editId="084E716B">
                  <wp:extent cx="5742940" cy="1257300"/>
                  <wp:effectExtent l="0" t="0" r="0" b="0"/>
                  <wp:docPr id="1693717227" name="Picture 4" descr="A purple and pink wavy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17227" name="Picture 4" descr="A purple and pink wavy lin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37" cy="129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C2A" w:rsidRPr="00EB0E11" w14:paraId="78AEF9F5" w14:textId="77777777" w:rsidTr="1AB38BC4">
        <w:trPr>
          <w:trHeight w:val="568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AEFA0" w14:textId="6CB27FEF" w:rsidR="007D2C2A" w:rsidRPr="00EB0E11" w:rsidRDefault="007D2C2A" w:rsidP="007D2C2A">
            <w:pPr>
              <w:pStyle w:val="Body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7AC70" w14:textId="2916F1A7" w:rsidR="007D2C2A" w:rsidRPr="00EB0E11" w:rsidRDefault="00217670" w:rsidP="001C34E2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What do we want?</w:t>
            </w:r>
          </w:p>
        </w:tc>
      </w:tr>
      <w:tr w:rsidR="001C34E2" w:rsidRPr="00EB0E11" w14:paraId="1521C3C9" w14:textId="77777777" w:rsidTr="1AB38BC4">
        <w:trPr>
          <w:trHeight w:val="1955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83477" w14:textId="267D7904" w:rsidR="001C34E2" w:rsidRPr="00EB0E11" w:rsidRDefault="001C34E2" w:rsidP="003034E3">
            <w:pPr>
              <w:pStyle w:val="Body"/>
              <w:jc w:val="center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g">
                  <w:drawing>
                    <wp:inline distT="0" distB="0" distL="0" distR="0" wp14:anchorId="3280CE38" wp14:editId="42F52367">
                      <wp:extent cx="1137894" cy="1212980"/>
                      <wp:effectExtent l="0" t="0" r="5715" b="6350"/>
                      <wp:docPr id="230933265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7894" cy="1212980"/>
                                <a:chOff x="0" y="457585"/>
                                <a:chExt cx="3492498" cy="4012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3151424" name="Picture 10" descr="Midlands - Wikipedi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243" y="457585"/>
                                  <a:ext cx="3115867" cy="3789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6825905" name="Text Box 11"/>
                              <wps:cNvSpPr txBox="1"/>
                              <wps:spPr>
                                <a:xfrm>
                                  <a:off x="0" y="4246918"/>
                                  <a:ext cx="3492498" cy="222883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  <a:sp3d/>
                              </wps:spPr>
                              <wps:txbx>
                                <w:txbxContent>
                                  <w:p w14:paraId="37C258DC" w14:textId="77777777" w:rsidR="001C34E2" w:rsidRPr="0054544D" w:rsidRDefault="001C34E2" w:rsidP="001C34E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" w:history="1">
                                      <w:r w:rsidRPr="0054544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4544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" w:history="1">
                                      <w:r w:rsidRPr="0054544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0CE38" id="Group 12" o:spid="_x0000_s1026" style="width:89.6pt;height:95.5pt;mso-position-horizontal-relative:char;mso-position-vertical-relative:line" coordorigin=",4575" coordsize="34924,401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alt="Midlands - Wikipedia" style="position:absolute;left:3762;top:4575;width:31159;height:37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">
                        <v:imagedata r:id="rId19" o:title="Midlands - Wikipedia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" o:spid="_x0000_s1028" type="#_x0000_t202" style="position:absolute;top:42469;width:34924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" stroked="f">
                        <v:textbox inset="1.27mm,1.27mm,1.27mm,1.27mm">
                          <w:txbxContent>
                            <w:p w14:paraId="37C258DC" w14:textId="77777777" w:rsidR="001C34E2" w:rsidRPr="0054544D" w:rsidRDefault="001C34E2" w:rsidP="001C34E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54544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4544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Pr="0054544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9C649" w14:textId="62A7C393" w:rsidR="001C34E2" w:rsidRPr="00EB0E11" w:rsidRDefault="001C34E2" w:rsidP="001C34E2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We want the Midlands to be famous </w:t>
            </w:r>
            <w:r w:rsidR="35CB3243" w:rsidRPr="3146B2C0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and respected 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for dance all over the world</w:t>
            </w:r>
            <w:r w:rsidR="00F80032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because this is where we are.</w:t>
            </w:r>
          </w:p>
          <w:p w14:paraId="221184D6" w14:textId="70CE6FD2" w:rsidR="001C34E2" w:rsidRPr="00EB0E11" w:rsidRDefault="001C34E2" w:rsidP="0090726F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90726F" w:rsidRPr="00EB0E11" w14:paraId="2630CDBB" w14:textId="77777777" w:rsidTr="1AB38BC4">
        <w:trPr>
          <w:trHeight w:val="1125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D717C" w14:textId="246C2701" w:rsidR="0090726F" w:rsidRPr="00EB0E11" w:rsidRDefault="00E72248" w:rsidP="00DF287E">
            <w:pPr>
              <w:pStyle w:val="Body"/>
              <w:jc w:val="center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4406DC6" wp14:editId="5D97B5CD">
                  <wp:extent cx="939800" cy="939800"/>
                  <wp:effectExtent l="0" t="0" r="0" b="0"/>
                  <wp:docPr id="4749700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970005" name="Picture 47497000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04" cy="94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78972" w14:textId="1EE0F29B" w:rsidR="00002ED3" w:rsidRPr="00EB0E11" w:rsidRDefault="00217670" w:rsidP="0090726F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We will</w:t>
            </w:r>
            <w:r w:rsidR="00432E19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do these things...</w:t>
            </w:r>
            <w:r w:rsidR="00750624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: </w:t>
            </w:r>
          </w:p>
        </w:tc>
      </w:tr>
      <w:tr w:rsidR="00002ED3" w:rsidRPr="00EB0E11" w14:paraId="34A39016" w14:textId="77777777" w:rsidTr="1AB38BC4">
        <w:trPr>
          <w:trHeight w:val="1406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9CA80" w14:textId="533E39F0" w:rsidR="00002ED3" w:rsidRPr="00EB0E11" w:rsidRDefault="00E72248" w:rsidP="00A45E28">
            <w:pPr>
              <w:pStyle w:val="Body"/>
              <w:jc w:val="center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AAB36F7" wp14:editId="4AE5A8EE">
                  <wp:extent cx="897467" cy="897467"/>
                  <wp:effectExtent l="0" t="0" r="0" b="0"/>
                  <wp:docPr id="501433061" name="Picture 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433061" name="Picture 4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26" cy="90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D11F0" w14:textId="682A7A42" w:rsidR="00002ED3" w:rsidRPr="00EB0E11" w:rsidRDefault="00471A04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help </w:t>
            </w:r>
            <w:r w:rsidR="00002ED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dance </w:t>
            </w: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grow and develop</w:t>
            </w:r>
            <w:r w:rsidR="00217670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...</w:t>
            </w:r>
          </w:p>
          <w:p w14:paraId="5E6A71FB" w14:textId="6AF95942" w:rsidR="00A45E28" w:rsidRPr="00EB0E11" w:rsidRDefault="00A45E28" w:rsidP="00002ED3">
            <w:pPr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</w:tc>
      </w:tr>
      <w:tr w:rsidR="00002ED3" w:rsidRPr="00EB0E11" w14:paraId="1ECE5AC3" w14:textId="77777777" w:rsidTr="1AB38BC4">
        <w:trPr>
          <w:trHeight w:val="1955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0612B" w14:textId="4091696E" w:rsidR="00002ED3" w:rsidRPr="00EB0E11" w:rsidRDefault="00217670" w:rsidP="00DF287E">
            <w:pPr>
              <w:pStyle w:val="Body"/>
              <w:jc w:val="center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258687FD" wp14:editId="265F033D">
                  <wp:extent cx="2480734" cy="1505483"/>
                  <wp:effectExtent l="0" t="0" r="0" b="6350"/>
                  <wp:docPr id="1037292876" name="Picture 5" descr="A group of men danc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92876" name="Picture 5" descr="A group of men dancing on a stage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70" cy="151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C8453" w14:textId="79B9065F" w:rsidR="00002ED3" w:rsidRPr="00EB0E11" w:rsidRDefault="00002ED3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  <w:r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work with </w:t>
            </w:r>
            <w:r w:rsidR="00FC226D"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dance</w:t>
            </w:r>
            <w:r w:rsidR="0070140A"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rs</w:t>
            </w:r>
            <w:r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 and communities to celebrate </w:t>
            </w:r>
            <w:r w:rsidR="2321C98D"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all</w:t>
            </w:r>
            <w:r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 </w:t>
            </w:r>
            <w:r w:rsidR="0070140A"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dance </w:t>
            </w:r>
            <w:r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cultures</w:t>
            </w:r>
            <w:r w:rsidR="00217670" w:rsidRPr="3146B2C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...</w:t>
            </w:r>
          </w:p>
          <w:p w14:paraId="69FCB591" w14:textId="2EBA0390" w:rsidR="00002ED3" w:rsidRPr="00EB0E11" w:rsidRDefault="00002ED3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002ED3" w:rsidRPr="00EB0E11" w14:paraId="068B9317" w14:textId="77777777" w:rsidTr="1AB38BC4">
        <w:trPr>
          <w:trHeight w:val="1955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D6F15" w14:textId="3E3C3857" w:rsidR="00002ED3" w:rsidRPr="00EB0E11" w:rsidRDefault="00B76B8C" w:rsidP="00FC226D">
            <w:pPr>
              <w:pStyle w:val="Body"/>
              <w:jc w:val="center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EB0E11">
              <w:rPr>
                <w:rFonts w:ascii="Arial" w:hAnsi="Arial" w:cs="Arial"/>
                <w:sz w:val="28"/>
                <w:szCs w:val="28"/>
              </w:rPr>
              <w:instrText xml:space="preserve"> INCLUDEPICTURE "https://fabric.dance/wp-content/uploads/2024/08/IMG_8110-800x450.jpeg" \* MERGEFORMATINET </w:instrText>
            </w:r>
            <w:r w:rsidRPr="00EB0E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84C3B9C" wp14:editId="25818C04">
                  <wp:extent cx="2574031" cy="1447800"/>
                  <wp:effectExtent l="0" t="0" r="4445" b="0"/>
                  <wp:docPr id="1029439843" name="Picture 36" descr="A group of diverse dance professionals and leaders listening to a session and writing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group of diverse dance professionals and leaders listening to a session and writing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66" cy="145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60C9B" w14:textId="44068BCF" w:rsidR="00002ED3" w:rsidRPr="00EB0E11" w:rsidRDefault="00002ED3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work with people who are passionate about their ideas</w:t>
            </w:r>
            <w:r w:rsidR="00217670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...</w:t>
            </w:r>
          </w:p>
          <w:p w14:paraId="3BCB6FC4" w14:textId="689BA985" w:rsidR="00002ED3" w:rsidRPr="00EB0E11" w:rsidRDefault="00002ED3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002ED3" w:rsidRPr="00EB0E11" w14:paraId="4722C58D" w14:textId="77777777" w:rsidTr="1AB38BC4">
        <w:trPr>
          <w:trHeight w:val="1955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DF573" w14:textId="4436E635" w:rsidR="00002ED3" w:rsidRPr="00EB0E11" w:rsidRDefault="00AF186E" w:rsidP="00A47FC9">
            <w:pPr>
              <w:pStyle w:val="Body"/>
              <w:jc w:val="center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sz w:val="28"/>
                <w:szCs w:val="28"/>
              </w:rPr>
              <w:lastRenderedPageBreak/>
              <w:fldChar w:fldCharType="begin"/>
            </w:r>
            <w:r w:rsidRPr="00EB0E11">
              <w:rPr>
                <w:rFonts w:ascii="Arial" w:hAnsi="Arial" w:cs="Arial"/>
                <w:sz w:val="28"/>
                <w:szCs w:val="28"/>
              </w:rPr>
              <w:instrText xml:space="preserve"> INCLUDEPICTURE "https://fabric.dance/wp-content/uploads/2025/06/Keep-Moving-Artist-Development.-Sandr-with-Motionhouse-800x450.jpg" \* MERGEFORMATINET </w:instrText>
            </w:r>
            <w:r w:rsidRPr="00EB0E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63D0AD" wp14:editId="4CE26D22">
                  <wp:extent cx="2836334" cy="1595336"/>
                  <wp:effectExtent l="0" t="0" r="0" b="5080"/>
                  <wp:docPr id="1594761619" name="Picture 35" descr="Keep Moving Artist Development. Sandr With Motion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eep Moving Artist Development. Sandr With Motion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25" cy="161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6329F" w14:textId="6268603F" w:rsidR="00002ED3" w:rsidRPr="00EB0E11" w:rsidRDefault="00A47FC9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support people who are working in the dance industry</w:t>
            </w:r>
            <w:r w:rsidR="00217670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...</w:t>
            </w:r>
          </w:p>
          <w:p w14:paraId="6DADFF29" w14:textId="4186D61C" w:rsidR="00002ED3" w:rsidRPr="00EB0E11" w:rsidRDefault="00002ED3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002ED3" w:rsidRPr="00EB0E11" w14:paraId="776B4064" w14:textId="77777777" w:rsidTr="1AB38BC4">
        <w:trPr>
          <w:trHeight w:val="1955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602E1" w14:textId="25EC9792" w:rsidR="00002ED3" w:rsidRPr="00EB0E11" w:rsidRDefault="00B76B8C" w:rsidP="00DD0471">
            <w:pPr>
              <w:pStyle w:val="Body"/>
              <w:jc w:val="center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EB0E11">
              <w:rPr>
                <w:rFonts w:ascii="Arial" w:hAnsi="Arial" w:cs="Arial"/>
                <w:sz w:val="28"/>
                <w:szCs w:val="28"/>
              </w:rPr>
              <w:instrText xml:space="preserve"> INCLUDEPICTURE "https://fabric.dance/wp-content/uploads/2024/12/Hidden-by-Motionhouse.-Image-by-Dan-Tucker_1-high-res-landscape-copy-800x450.jpg" \* MERGEFORMATINET </w:instrText>
            </w:r>
            <w:r w:rsidRPr="00EB0E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D4F9181" wp14:editId="5321A5CC">
                  <wp:extent cx="2853267" cy="1604861"/>
                  <wp:effectExtent l="0" t="0" r="4445" b="0"/>
                  <wp:docPr id="882586745" name="Picture 37" descr="Hidden By Motionhouse. Image By Dan Tucker  High Res Lands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idden By Motionhouse. Image By Dan Tucker  High Res Lands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33" cy="162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68CBE" w14:textId="21856D3D" w:rsidR="00002ED3" w:rsidRPr="00EB0E11" w:rsidRDefault="00002ED3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work with </w:t>
            </w:r>
            <w:r w:rsidR="00FC226D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dance</w:t>
            </w:r>
            <w:r w:rsidR="00DD0471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rs</w:t>
            </w:r>
            <w:r w:rsidR="00FC226D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and </w:t>
            </w:r>
            <w:r w:rsidR="00FC226D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choreograph</w:t>
            </w:r>
            <w:r w:rsidR="00DD0471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ers</w:t>
            </w:r>
            <w:r w:rsidR="00FC226D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DD0471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who</w:t>
            </w:r>
            <w:r w:rsidR="009229E6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make us think</w:t>
            </w:r>
            <w:r w:rsidR="001F185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and feel</w:t>
            </w:r>
            <w:r w:rsidR="009229E6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differently</w:t>
            </w:r>
            <w:r w:rsidR="00217670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...</w:t>
            </w:r>
          </w:p>
          <w:p w14:paraId="1B89255E" w14:textId="519DFCB6" w:rsidR="002564B6" w:rsidRPr="00EB0E11" w:rsidRDefault="002564B6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002ED3" w:rsidRPr="00EB0E11" w14:paraId="23A59BD4" w14:textId="77777777" w:rsidTr="1AB38BC4">
        <w:trPr>
          <w:trHeight w:val="1955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A6196" w14:textId="3A269C45" w:rsidR="00002ED3" w:rsidRPr="00EB0E11" w:rsidRDefault="00E72248" w:rsidP="00E356A3">
            <w:pPr>
              <w:pStyle w:val="Body"/>
              <w:jc w:val="center"/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341C41D6" wp14:editId="70A000B6">
                  <wp:extent cx="769620" cy="769620"/>
                  <wp:effectExtent l="0" t="0" r="0" b="5080"/>
                  <wp:docPr id="10652578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257860" name="Picture 106525786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56A3"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A25047E" wp14:editId="1FDCB1DC">
                  <wp:extent cx="711200" cy="711200"/>
                  <wp:effectExtent l="0" t="0" r="0" b="0"/>
                  <wp:docPr id="641175615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175615" name="Picture 6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645C84C" wp14:editId="67F43D33">
                  <wp:extent cx="878840" cy="878840"/>
                  <wp:effectExtent l="0" t="0" r="0" b="0"/>
                  <wp:docPr id="10624856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485644" name="Picture 106248564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1DA56" w14:textId="77777777" w:rsidR="007D2C2A" w:rsidRPr="00EB0E11" w:rsidRDefault="00750624" w:rsidP="00026196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work with dancers and choreographers</w:t>
            </w:r>
            <w:r w:rsidR="00E356A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who embrace our values</w:t>
            </w:r>
            <w:r w:rsidR="007D2C2A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:</w:t>
            </w:r>
            <w:r w:rsidR="00E356A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</w:t>
            </w:r>
          </w:p>
          <w:p w14:paraId="56BDF5D4" w14:textId="77777777" w:rsidR="007D2C2A" w:rsidRPr="00EB0E11" w:rsidRDefault="00E356A3" w:rsidP="007D2C2A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curiosity</w:t>
            </w:r>
          </w:p>
          <w:p w14:paraId="06D1C5BE" w14:textId="77777777" w:rsidR="007D2C2A" w:rsidRPr="00EB0E11" w:rsidRDefault="00E356A3" w:rsidP="007D2C2A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disruption </w:t>
            </w:r>
          </w:p>
          <w:p w14:paraId="479E6C17" w14:textId="2FA4B37E" w:rsidR="00E356A3" w:rsidRPr="00EB0E11" w:rsidRDefault="00E356A3" w:rsidP="00026196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joy</w:t>
            </w:r>
          </w:p>
        </w:tc>
      </w:tr>
      <w:tr w:rsidR="00FF7906" w:rsidRPr="00EB0E11" w14:paraId="13343D2F" w14:textId="77777777" w:rsidTr="1AB38BC4">
        <w:trPr>
          <w:trHeight w:val="1743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6401D" w14:textId="446CCC0D" w:rsidR="00A45E28" w:rsidRPr="00EB0E11" w:rsidRDefault="00E72248" w:rsidP="00A45E28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2ADC1F99" wp14:editId="4C39BEE7">
                  <wp:extent cx="804334" cy="804334"/>
                  <wp:effectExtent l="0" t="0" r="0" b="0"/>
                  <wp:docPr id="6476583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658342" name="Picture 64765834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95" cy="82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2BBA3" w14:textId="4B9B07C5" w:rsidR="008B66CD" w:rsidRPr="00EB0E11" w:rsidRDefault="005B7E63" w:rsidP="00AE0ADF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support </w:t>
            </w:r>
            <w:r w:rsidR="00E356A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dancers and choreographers who live</w:t>
            </w:r>
            <w:r w:rsidR="00D67808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and work</w:t>
            </w:r>
            <w:r w:rsidR="00E356A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in </w:t>
            </w:r>
            <w:r w:rsidR="00D67808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and out of </w:t>
            </w:r>
            <w:r w:rsidR="00E356A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the Midlands</w:t>
            </w:r>
            <w:r w:rsidR="00217670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...</w:t>
            </w:r>
          </w:p>
          <w:p w14:paraId="36B685B5" w14:textId="6FADC94A" w:rsidR="00A45E28" w:rsidRPr="00EB0E11" w:rsidRDefault="00A45E28" w:rsidP="00AE0ADF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E356A3" w:rsidRPr="00EB0E11" w14:paraId="4EBC2BEF" w14:textId="77777777" w:rsidTr="1AB38BC4">
        <w:trPr>
          <w:trHeight w:val="231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7E818" w14:textId="273B8F5F" w:rsidR="00A45E28" w:rsidRPr="00EB0E11" w:rsidRDefault="00A45E28" w:rsidP="00A9286E">
            <w:pPr>
              <w:pStyle w:val="Body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014BEBF" wp14:editId="7AB86593">
                  <wp:extent cx="1114425" cy="1114425"/>
                  <wp:effectExtent l="0" t="0" r="0" b="0"/>
                  <wp:docPr id="1955659611" name="Picture 2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659611" name="Picture 26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15" cy="112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0D133" w14:textId="359CB2D6" w:rsidR="008B66CD" w:rsidRPr="00EB0E11" w:rsidRDefault="00217670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And </w:t>
            </w:r>
            <w:r w:rsidR="00750624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w</w:t>
            </w:r>
            <w:r w:rsidR="00D9215F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ork</w:t>
            </w:r>
            <w:r w:rsidR="00750624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n</w:t>
            </w:r>
            <w:r w:rsidR="00E356A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ationally and </w:t>
            </w: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i</w:t>
            </w:r>
            <w:r w:rsidR="00E356A3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nternationally </w:t>
            </w:r>
            <w:r w:rsidR="00D9215F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to share learning.</w:t>
            </w:r>
          </w:p>
          <w:p w14:paraId="590FD070" w14:textId="1FBF9E1B" w:rsidR="00A45E28" w:rsidRPr="00EB0E11" w:rsidRDefault="00A45E28" w:rsidP="00002ED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750624" w:rsidRPr="00EB0E11" w14:paraId="4FE6336B" w14:textId="77777777" w:rsidTr="1AB38BC4">
        <w:trPr>
          <w:trHeight w:val="1601"/>
        </w:trPr>
        <w:tc>
          <w:tcPr>
            <w:tcW w:w="996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2AA25" w14:textId="3801A7D9" w:rsidR="00750624" w:rsidRPr="00EB0E11" w:rsidRDefault="00750624" w:rsidP="00E356A3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291125D" wp14:editId="083C31C8">
                  <wp:extent cx="5742940" cy="1257300"/>
                  <wp:effectExtent l="0" t="0" r="0" b="0"/>
                  <wp:docPr id="930706714" name="Picture 4" descr="A purple and pink wavy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17227" name="Picture 4" descr="A purple and pink wavy lin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37" cy="129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92B" w:rsidRPr="00EB0E11" w14:paraId="375BDB79" w14:textId="77777777" w:rsidTr="1AB38BC4">
        <w:trPr>
          <w:trHeight w:val="30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55C46" w14:textId="78FAA8B9" w:rsidR="005A792B" w:rsidRPr="00EB0E11" w:rsidRDefault="005A792B" w:rsidP="005A792B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A6684" w14:textId="585C7D42" w:rsidR="00F37B68" w:rsidRPr="00EB0E11" w:rsidRDefault="00563839" w:rsidP="0023335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How will we do this?</w:t>
            </w:r>
          </w:p>
          <w:p w14:paraId="1491C5BF" w14:textId="77777777" w:rsidR="005A792B" w:rsidRPr="00EB0E11" w:rsidRDefault="005A792B" w:rsidP="00563839">
            <w:pPr>
              <w:textAlignment w:val="baseline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37B68" w:rsidRPr="00EB0E11" w14:paraId="1DE3E683" w14:textId="77777777" w:rsidTr="1AB38BC4">
        <w:trPr>
          <w:trHeight w:val="30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409B0" w14:textId="396AEF92" w:rsidR="00F37B68" w:rsidRPr="00EB0E11" w:rsidRDefault="00F37B68" w:rsidP="1AB38BC4">
            <w:pPr>
              <w:rPr>
                <w:rFonts w:ascii="Arial" w:eastAsia="Times New Roman" w:hAnsi="Arial" w:cs="Arial"/>
                <w:i/>
                <w:iCs/>
                <w:color w:val="000000" w:themeColor="text1"/>
                <w:sz w:val="28"/>
                <w:szCs w:val="28"/>
                <w:lang w:val="en-GB" w:eastAsia="en-GB"/>
              </w:rPr>
            </w:pPr>
          </w:p>
          <w:p w14:paraId="6412DA01" w14:textId="77777777" w:rsidR="00F37B68" w:rsidRPr="00EB0E11" w:rsidRDefault="00F37B68" w:rsidP="1AB38BC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n-GB"/>
              </w:rPr>
            </w:pPr>
          </w:p>
          <w:p w14:paraId="33ED8B48" w14:textId="30D46DC0" w:rsidR="00F37B68" w:rsidRPr="00EB0E11" w:rsidRDefault="50746343" w:rsidP="000C1F4A">
            <w:pPr>
              <w:pStyle w:val="Body"/>
              <w:tabs>
                <w:tab w:val="center" w:pos="2613"/>
                <w:tab w:val="right" w:pos="5227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t xml:space="preserve">                               </w:t>
            </w:r>
            <w:r w:rsidR="00E72248"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2D99310" wp14:editId="4FACDE7A">
                  <wp:extent cx="1229360" cy="1229360"/>
                  <wp:effectExtent l="0" t="0" r="0" b="0"/>
                  <wp:docPr id="14559066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906644" name="Picture 145590664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1F4A" w:rsidRPr="00EB0E11">
              <w:rPr>
                <w:rFonts w:ascii="Arial" w:hAnsi="Arial" w:cs="Arial"/>
                <w:b/>
                <w:bCs/>
                <w:sz w:val="28"/>
                <w:szCs w:val="28"/>
              </w:rPr>
              <w:tab/>
            </w:r>
          </w:p>
          <w:p w14:paraId="171C8805" w14:textId="3F8468A2" w:rsidR="000C1F4A" w:rsidRPr="00EB0E11" w:rsidRDefault="000C1F4A" w:rsidP="000C1F4A">
            <w:pPr>
              <w:pStyle w:val="Body"/>
              <w:tabs>
                <w:tab w:val="center" w:pos="2613"/>
                <w:tab w:val="right" w:pos="5227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8C72E" w14:textId="77777777" w:rsidR="000C1F4A" w:rsidRPr="00EB0E11" w:rsidRDefault="000C1F4A" w:rsidP="00F37B68">
            <w:pPr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GB" w:eastAsia="en-GB"/>
              </w:rPr>
            </w:pPr>
          </w:p>
          <w:p w14:paraId="04CFE71D" w14:textId="5B52CF28" w:rsidR="00E01ECC" w:rsidRPr="00EB0E11" w:rsidRDefault="00E01ECC" w:rsidP="00F37B68">
            <w:pPr>
              <w:textAlignment w:val="baseline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en-GB" w:eastAsia="en-GB"/>
              </w:rPr>
            </w:pPr>
          </w:p>
          <w:p w14:paraId="71C58FEB" w14:textId="77777777" w:rsidR="00F37B68" w:rsidRPr="00EB0E11" w:rsidRDefault="00F37B68" w:rsidP="00F37B68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</w:p>
          <w:p w14:paraId="7886A827" w14:textId="2B1C1513" w:rsidR="00F37B68" w:rsidRPr="00EB0E11" w:rsidRDefault="7E3A07BE" w:rsidP="1AB38BC4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</w:pPr>
            <w:r w:rsidRPr="1AB38BC4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val="en-GB" w:eastAsia="en-GB"/>
              </w:rPr>
              <w:t>Research</w:t>
            </w:r>
            <w:r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: Ask lots of questions about what dance is and what it can be.</w:t>
            </w:r>
          </w:p>
          <w:p w14:paraId="3C9AE8DB" w14:textId="6AEE09AE" w:rsidR="00F37B68" w:rsidRPr="00EB0E11" w:rsidRDefault="00F37B68" w:rsidP="00233357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F37B68" w:rsidRPr="00EB0E11" w14:paraId="065D5622" w14:textId="77777777" w:rsidTr="1AB38BC4">
        <w:trPr>
          <w:trHeight w:val="30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592CA" w14:textId="3EA883B5" w:rsidR="00F37B68" w:rsidRPr="00EB0E11" w:rsidRDefault="00217670" w:rsidP="005A792B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1D17C10" wp14:editId="5471FFB0">
                  <wp:extent cx="3319145" cy="1866900"/>
                  <wp:effectExtent l="0" t="0" r="0" b="0"/>
                  <wp:docPr id="21495523" name="Picture 3" descr="A group of people holding red tape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95523" name="Picture 3" descr="A group of people holding red tape around each other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4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FD292" w14:textId="37F057CB" w:rsidR="00F37B68" w:rsidRPr="00EB0E11" w:rsidRDefault="00F37B68" w:rsidP="00F37B68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  <w:r w:rsidRPr="1AB38BC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en-GB"/>
              </w:rPr>
              <w:t>Engagement</w:t>
            </w:r>
            <w:r w:rsidR="00544492" w:rsidRPr="1AB38BC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en-GB"/>
              </w:rPr>
              <w:t xml:space="preserve">: </w:t>
            </w:r>
            <w:r w:rsidR="00310F73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n-GB"/>
              </w:rPr>
              <w:t>I</w:t>
            </w:r>
            <w:r w:rsidR="00D51D65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n-GB"/>
              </w:rPr>
              <w:t xml:space="preserve">ntroduce dance to </w:t>
            </w:r>
            <w:r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n-GB"/>
              </w:rPr>
              <w:t>people of all ages, abilities and backgrounds</w:t>
            </w:r>
            <w:r w:rsidR="00D51D65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</w:p>
          <w:p w14:paraId="43B0BF3A" w14:textId="6419D77E" w:rsidR="1AB38BC4" w:rsidRDefault="1AB38BC4" w:rsidP="1AB38BC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n-GB"/>
              </w:rPr>
            </w:pPr>
          </w:p>
          <w:p w14:paraId="724ADBF1" w14:textId="3B2375C9" w:rsidR="1AB38BC4" w:rsidRDefault="1AB38BC4" w:rsidP="1AB38BC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n-GB"/>
              </w:rPr>
            </w:pPr>
          </w:p>
          <w:p w14:paraId="403D2FBE" w14:textId="77777777" w:rsidR="00F37B68" w:rsidRPr="00EB0E11" w:rsidRDefault="00F37B68" w:rsidP="00233357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F37B68" w:rsidRPr="00EB0E11" w14:paraId="4DF4AC40" w14:textId="77777777" w:rsidTr="1AB38BC4">
        <w:trPr>
          <w:trHeight w:val="30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1C47F" w14:textId="77777777" w:rsidR="000C1F4A" w:rsidRPr="00EB0E11" w:rsidRDefault="000C1F4A" w:rsidP="00E72248">
            <w:pPr>
              <w:pStyle w:val="Body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A221657" w14:textId="1C554341" w:rsidR="00F37B68" w:rsidRPr="00EB0E11" w:rsidRDefault="00E72248" w:rsidP="00E72248">
            <w:pPr>
              <w:pStyle w:val="Body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08213A6" wp14:editId="5E4571C5">
                  <wp:extent cx="779780" cy="779780"/>
                  <wp:effectExtent l="0" t="0" r="0" b="0"/>
                  <wp:docPr id="1177050910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050910" name="Picture 10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4321" cy="78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FB7A2" w14:textId="714E21F6" w:rsidR="00F37B68" w:rsidRPr="00EB0E11" w:rsidRDefault="00997E9E" w:rsidP="00E01ECC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Dance </w:t>
            </w:r>
            <w:r w:rsidR="00D51D65"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Industry </w:t>
            </w:r>
            <w:r w:rsidR="00F37B68"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GB" w:eastAsia="en-GB"/>
              </w:rPr>
              <w:t>Development</w:t>
            </w:r>
            <w:r w:rsidR="00F37B68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  <w:t xml:space="preserve">: Help the dance industry </w:t>
            </w:r>
            <w:r w:rsidR="00D51D65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  <w:t xml:space="preserve">to </w:t>
            </w:r>
            <w:r w:rsidR="00F37B68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  <w:t>grow</w:t>
            </w:r>
            <w:r w:rsidR="00E01ECC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  <w:t xml:space="preserve"> </w:t>
            </w:r>
            <w:r w:rsidR="00D51D65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and develop through investment and partnerships</w:t>
            </w:r>
          </w:p>
        </w:tc>
      </w:tr>
      <w:tr w:rsidR="00F37B68" w:rsidRPr="00EB0E11" w14:paraId="6EBEB622" w14:textId="77777777" w:rsidTr="1AB38BC4">
        <w:trPr>
          <w:trHeight w:val="30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836B3" w14:textId="77777777" w:rsidR="001D4B04" w:rsidRPr="00EB0E11" w:rsidRDefault="001D4B04">
            <w:pPr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09"/>
              <w:gridCol w:w="2608"/>
            </w:tblGrid>
            <w:tr w:rsidR="001D4B04" w:rsidRPr="00EB0E11" w14:paraId="1683A521" w14:textId="77777777" w:rsidTr="00555D5F">
              <w:tc>
                <w:tcPr>
                  <w:tcW w:w="2609" w:type="dxa"/>
                </w:tcPr>
                <w:p w14:paraId="52B9AB32" w14:textId="37E7CE8E" w:rsidR="001D4B04" w:rsidRPr="00EB0E11" w:rsidRDefault="00555D5F" w:rsidP="005A792B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begin"/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instrText xml:space="preserve"> INCLUDEPICTURE "https://resources.cwg-qbr.pulselive.com/photo-resources/2022/02/21/f3a18146-c8f4-4279-bb28-71b5d9758220/Fest22-Image-of-Angel-Critical-Mass-2021-by-Lensi-Photography.jpg?width=830" \* MERGEFORMATINET </w:instrText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separate"/>
                  </w:r>
                  <w:r w:rsidRPr="00EB0E11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 wp14:anchorId="405CC319" wp14:editId="0DFA8177">
                        <wp:extent cx="1549400" cy="862330"/>
                        <wp:effectExtent l="0" t="0" r="0" b="1270"/>
                        <wp:docPr id="574642596" name="Picture 30" descr="Fest22 Image of Angel Critical Mass 2021 by Lensi Photograph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Fest22 Image of Angel Critical Mass 2021 by Lensi Photograph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570" cy="901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08" w:type="dxa"/>
                </w:tcPr>
                <w:p w14:paraId="37E9919A" w14:textId="17BF609B" w:rsidR="001D4B04" w:rsidRPr="00EB0E11" w:rsidRDefault="00555D5F" w:rsidP="005A792B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begin"/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instrText xml:space="preserve"> INCLUDEPICTURE "https://fabric.dance/wp-content/uploads/2025/08/TheDisappearingAct2%C2%A9LuisCastilla-22-scaled-1-800x450.jpg" \* MERGEFORMATINET </w:instrText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separate"/>
                  </w:r>
                  <w:r w:rsidR="2FBFF339">
                    <w:rPr>
                      <w:noProof/>
                    </w:rPr>
                    <w:drawing>
                      <wp:inline distT="0" distB="0" distL="0" distR="0" wp14:anchorId="38A3B632" wp14:editId="67FF323D">
                        <wp:extent cx="1551555" cy="788897"/>
                        <wp:effectExtent l="0" t="0" r="0" b="0"/>
                        <wp:docPr id="1657444636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1555" cy="788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1D4B04" w:rsidRPr="00EB0E11" w14:paraId="5E7A8582" w14:textId="77777777" w:rsidTr="00555D5F">
              <w:tc>
                <w:tcPr>
                  <w:tcW w:w="2609" w:type="dxa"/>
                </w:tcPr>
                <w:p w14:paraId="536290D8" w14:textId="219EF1E3" w:rsidR="001D4B04" w:rsidRPr="00EB0E11" w:rsidRDefault="00313870" w:rsidP="005A792B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lastRenderedPageBreak/>
                    <w:fldChar w:fldCharType="begin"/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instrText xml:space="preserve"> INCLUDEPICTURE "https://fabric.dance/wp-content/uploads/2025/07/HetainPatel_MathrooBasha_DanceUmbrella_ThePit_Barbican_%C2%A9FoteiniChristofilopoulou-245a-800x450.jpg" \* MERGEFORMATINET </w:instrText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separate"/>
                  </w:r>
                  <w:r w:rsidRPr="00EB0E11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 wp14:anchorId="4EED03E2" wp14:editId="46B9C4AE">
                        <wp:extent cx="1549400" cy="1007110"/>
                        <wp:effectExtent l="0" t="0" r="0" b="0"/>
                        <wp:docPr id="1910298655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231" cy="104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08" w:type="dxa"/>
                </w:tcPr>
                <w:p w14:paraId="075B8E9B" w14:textId="7B5A76E5" w:rsidR="001D4B04" w:rsidRPr="00EB0E11" w:rsidRDefault="00313870" w:rsidP="005A792B">
                  <w:pPr>
                    <w:pStyle w:val="Body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begin"/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instrText xml:space="preserve"> INCLUDEPICTURE "https://fabric.dance/wp-content/uploads/2025/08/DANCA_GORDA_apresentacao-foto_LigiaJardim-55-800x450.jpg" \* MERGEFORMATINET </w:instrText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separate"/>
                  </w:r>
                  <w:r w:rsidR="61208135">
                    <w:rPr>
                      <w:noProof/>
                    </w:rPr>
                    <w:drawing>
                      <wp:inline distT="0" distB="0" distL="0" distR="0" wp14:anchorId="488FAA44" wp14:editId="6E4796A7">
                        <wp:extent cx="1557916" cy="949069"/>
                        <wp:effectExtent l="0" t="0" r="0" b="0"/>
                        <wp:docPr id="5099209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916" cy="9490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0E11">
                    <w:rPr>
                      <w:rFonts w:ascii="Arial" w:hAnsi="Arial" w:cs="Arial"/>
                      <w:sz w:val="28"/>
                      <w:szCs w:val="28"/>
                    </w:rPr>
                    <w:fldChar w:fldCharType="end"/>
                  </w:r>
                </w:p>
              </w:tc>
            </w:tr>
          </w:tbl>
          <w:p w14:paraId="6D5ACADE" w14:textId="53957CEF" w:rsidR="00D51D65" w:rsidRPr="00EB0E11" w:rsidRDefault="00D51D65" w:rsidP="005A792B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933BE" w14:textId="77777777" w:rsidR="000C1F4A" w:rsidRPr="00EB0E11" w:rsidRDefault="000C1F4A" w:rsidP="00F37B68">
            <w:pPr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GB" w:eastAsia="en-GB"/>
              </w:rPr>
            </w:pPr>
          </w:p>
          <w:p w14:paraId="1624B81C" w14:textId="037E6456" w:rsidR="1AB38BC4" w:rsidRDefault="1AB38BC4" w:rsidP="1AB38BC4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val="en-GB" w:eastAsia="en-GB"/>
              </w:rPr>
            </w:pPr>
          </w:p>
          <w:p w14:paraId="271E8314" w14:textId="32C6CEE4" w:rsidR="1AB38BC4" w:rsidRDefault="1AB38BC4" w:rsidP="1AB38BC4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val="en-GB" w:eastAsia="en-GB"/>
              </w:rPr>
            </w:pPr>
          </w:p>
          <w:p w14:paraId="69682BAB" w14:textId="5CF9B309" w:rsidR="1AB38BC4" w:rsidRDefault="1AB38BC4" w:rsidP="1AB38BC4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val="en-GB" w:eastAsia="en-GB"/>
              </w:rPr>
            </w:pPr>
          </w:p>
          <w:p w14:paraId="12D4C446" w14:textId="792F8DBD" w:rsidR="1AB38BC4" w:rsidRDefault="1AB38BC4" w:rsidP="1AB38BC4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val="en-GB" w:eastAsia="en-GB"/>
              </w:rPr>
            </w:pPr>
          </w:p>
          <w:p w14:paraId="5B262B72" w14:textId="77C124A5" w:rsidR="1AB38BC4" w:rsidRDefault="1AB38BC4" w:rsidP="1AB38BC4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val="en-GB" w:eastAsia="en-GB"/>
              </w:rPr>
            </w:pPr>
          </w:p>
          <w:p w14:paraId="4A643777" w14:textId="62516597" w:rsidR="00F37B68" w:rsidRPr="00EB0E11" w:rsidRDefault="00F37B68" w:rsidP="00F37B68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1AB38BC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val="en-GB" w:eastAsia="en-GB"/>
              </w:rPr>
              <w:t>Presentation and Showcasing:</w:t>
            </w:r>
            <w:r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 </w:t>
            </w:r>
            <w:r w:rsidR="401AF5ED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Show</w:t>
            </w:r>
            <w:r w:rsidR="0798327C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ing</w:t>
            </w:r>
            <w:r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 different dance </w:t>
            </w:r>
            <w:r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lastRenderedPageBreak/>
              <w:t>performances</w:t>
            </w:r>
            <w:r w:rsidR="4226D020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 and events</w:t>
            </w:r>
            <w:r w:rsidR="60B1E446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, </w:t>
            </w:r>
            <w:r w:rsidR="70B57816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here and sometimes in other countries</w:t>
            </w:r>
          </w:p>
          <w:p w14:paraId="0DB3202C" w14:textId="77777777" w:rsidR="00F37B68" w:rsidRPr="00EB0E11" w:rsidRDefault="00F37B68" w:rsidP="00233357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2D33AECD" w14:textId="77777777" w:rsidR="00D860FD" w:rsidRPr="00EB0E11" w:rsidRDefault="00D860FD" w:rsidP="00233357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66B40CFA" w14:textId="77777777" w:rsidR="00D860FD" w:rsidRPr="00EB0E11" w:rsidRDefault="00D860FD" w:rsidP="00233357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5A93CCFD" w14:textId="77777777" w:rsidR="00D860FD" w:rsidRPr="00EB0E11" w:rsidRDefault="00D860FD" w:rsidP="00233357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4F258DD3" w14:textId="77777777" w:rsidR="00D860FD" w:rsidRPr="00EB0E11" w:rsidRDefault="00D860FD" w:rsidP="00233357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D67808" w:rsidRPr="00EB0E11" w14:paraId="7BF83970" w14:textId="77777777" w:rsidTr="1AB38BC4">
        <w:trPr>
          <w:trHeight w:val="30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57C54" w14:textId="77777777" w:rsidR="00D67808" w:rsidRPr="00EB0E11" w:rsidRDefault="00D67808" w:rsidP="00A00E59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B6F5A56" w14:textId="77777777" w:rsidR="00D67808" w:rsidRPr="00EB0E11" w:rsidRDefault="00D67808" w:rsidP="00A00E59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CC07545" wp14:editId="7E5FD45E">
                  <wp:extent cx="932180" cy="932180"/>
                  <wp:effectExtent l="0" t="0" r="0" b="0"/>
                  <wp:docPr id="674539860" name="Picture 1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539860" name="Picture 1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3D63278A" wp14:editId="1854FF67">
                  <wp:extent cx="782320" cy="782320"/>
                  <wp:effectExtent l="0" t="0" r="0" b="5080"/>
                  <wp:docPr id="1965310287" name="Picture 1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310287" name="Picture 12" descr="A black background with a black square&#10;&#10;AI-generated content may be incorrec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EAA5C2A" wp14:editId="189E9CF0">
                  <wp:extent cx="873760" cy="873760"/>
                  <wp:effectExtent l="0" t="0" r="0" b="0"/>
                  <wp:docPr id="846097872" name="Picture 1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97872" name="Picture 1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97B73" w14:textId="77777777" w:rsidR="00D67808" w:rsidRPr="00EB0E11" w:rsidRDefault="00D67808" w:rsidP="00A00E59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194F6" w14:textId="77777777" w:rsidR="00D67808" w:rsidRPr="00EB0E11" w:rsidRDefault="00D67808" w:rsidP="00A00E59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We will do this through</w:t>
            </w: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:</w:t>
            </w:r>
          </w:p>
          <w:p w14:paraId="522C8552" w14:textId="77777777" w:rsidR="00D67808" w:rsidRPr="00EB0E11" w:rsidRDefault="00D67808" w:rsidP="00A00E59">
            <w:pPr>
              <w:pStyle w:val="ListParagraph"/>
              <w:numPr>
                <w:ilvl w:val="0"/>
                <w:numId w:val="13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care</w:t>
            </w:r>
          </w:p>
          <w:p w14:paraId="11038078" w14:textId="77777777" w:rsidR="00D67808" w:rsidRPr="00EB0E11" w:rsidRDefault="00D67808" w:rsidP="00A00E59">
            <w:pPr>
              <w:pStyle w:val="ListParagraph"/>
              <w:numPr>
                <w:ilvl w:val="0"/>
                <w:numId w:val="13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being open to thoughts and ideas</w:t>
            </w:r>
          </w:p>
          <w:p w14:paraId="1428CAC9" w14:textId="4A4E40A8" w:rsidR="00D67808" w:rsidRPr="00EB0E11" w:rsidRDefault="00D67808" w:rsidP="00A00E59">
            <w:pPr>
              <w:pStyle w:val="ListParagraph"/>
              <w:numPr>
                <w:ilvl w:val="0"/>
                <w:numId w:val="13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and working hard to do things well</w:t>
            </w:r>
          </w:p>
        </w:tc>
      </w:tr>
      <w:tr w:rsidR="007D2C2A" w:rsidRPr="00EB0E11" w14:paraId="7C1162CE" w14:textId="77777777" w:rsidTr="1AB38BC4">
        <w:trPr>
          <w:trHeight w:val="300"/>
        </w:trPr>
        <w:tc>
          <w:tcPr>
            <w:tcW w:w="996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6860D" w14:textId="4595B587" w:rsidR="007D2C2A" w:rsidRPr="00EB0E11" w:rsidRDefault="007D2C2A" w:rsidP="00F37B68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61CCE5" wp14:editId="11FE204C">
                  <wp:extent cx="5742940" cy="1257300"/>
                  <wp:effectExtent l="0" t="0" r="0" b="0"/>
                  <wp:docPr id="158641937" name="Picture 4" descr="A purple and pink wavy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17227" name="Picture 4" descr="A purple and pink wavy lin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37" cy="129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C2A" w:rsidRPr="00EB0E11" w14:paraId="49D8E194" w14:textId="77777777" w:rsidTr="1AB38BC4">
        <w:trPr>
          <w:trHeight w:val="30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11AD8" w14:textId="5433645F" w:rsidR="007D2C2A" w:rsidRPr="00EB0E11" w:rsidRDefault="007D2C2A" w:rsidP="005A792B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FAF67" w14:textId="2861C44C" w:rsidR="007D2C2A" w:rsidRPr="00EB0E11" w:rsidRDefault="00D67808" w:rsidP="00F37B68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What does that mean?</w:t>
            </w:r>
          </w:p>
        </w:tc>
      </w:tr>
      <w:tr w:rsidR="005A792B" w:rsidRPr="00EB0E11" w14:paraId="06C907CD" w14:textId="77777777" w:rsidTr="1AB38BC4">
        <w:trPr>
          <w:trHeight w:val="1318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7D5C6" w14:textId="77777777" w:rsidR="005A792B" w:rsidRPr="00EB0E11" w:rsidRDefault="007D2C2A" w:rsidP="005A792B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0E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D0762"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5668AF3F" wp14:editId="425E0302">
                  <wp:extent cx="911860" cy="911860"/>
                  <wp:effectExtent l="0" t="0" r="0" b="2540"/>
                  <wp:docPr id="1066899476" name="Picture 15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899476" name="Picture 15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0762"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C69F725" wp14:editId="02E1AE15">
                  <wp:extent cx="891540" cy="891540"/>
                  <wp:effectExtent l="0" t="0" r="0" b="0"/>
                  <wp:docPr id="40796859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968594" name="Picture 40796859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0762"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527E0CCD" wp14:editId="07CDF2A1">
                  <wp:extent cx="1176020" cy="1176020"/>
                  <wp:effectExtent l="0" t="0" r="0" b="5080"/>
                  <wp:docPr id="2219711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7113" name="Picture 2219711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ECCE6" w14:textId="77777777" w:rsidR="00DD0762" w:rsidRPr="00EB0E11" w:rsidRDefault="00DD0762" w:rsidP="005A792B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9FF7571" w14:textId="68D0B96F" w:rsidR="00DD0762" w:rsidRPr="00EB0E11" w:rsidRDefault="00DD0762" w:rsidP="005A792B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C61AB5D" wp14:editId="14FB4D37">
                  <wp:extent cx="942340" cy="942340"/>
                  <wp:effectExtent l="0" t="0" r="0" b="0"/>
                  <wp:docPr id="1849703423" name="Picture 1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703423" name="Picture 18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28649FD" wp14:editId="3003986D">
                  <wp:extent cx="1064260" cy="1064260"/>
                  <wp:effectExtent l="0" t="0" r="2540" b="0"/>
                  <wp:docPr id="4090689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06891" name="Picture 40906891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6D45" w:rsidRPr="00EB0E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E36D45"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2A66D14F" wp14:editId="158D0D4A">
                  <wp:extent cx="944880" cy="944880"/>
                  <wp:effectExtent l="0" t="0" r="0" b="0"/>
                  <wp:docPr id="13830882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88202" name="Picture 1383088202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9C687" w14:textId="110E570F" w:rsidR="00444390" w:rsidRPr="00EB0E11" w:rsidRDefault="00444390" w:rsidP="00444390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  This means our work includes</w:t>
            </w:r>
            <w:r w:rsidR="00D67808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:</w:t>
            </w: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</w:t>
            </w:r>
          </w:p>
          <w:p w14:paraId="0E29B688" w14:textId="77777777" w:rsidR="002974FA" w:rsidRPr="00EB0E11" w:rsidRDefault="002974FA" w:rsidP="00444390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EE612BE" w14:textId="02994782" w:rsidR="00F37B68" w:rsidRPr="00EB0E11" w:rsidRDefault="00F37B68" w:rsidP="00997E9E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  <w:r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Classes and workshops</w:t>
            </w:r>
          </w:p>
          <w:p w14:paraId="5B69FCEE" w14:textId="77777777" w:rsidR="00F37B68" w:rsidRPr="00EB0E11" w:rsidRDefault="00F37B68" w:rsidP="00F37B68">
            <w:pPr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  <w:t>Training and professional development</w:t>
            </w:r>
          </w:p>
          <w:p w14:paraId="0C1924AF" w14:textId="23594A5F" w:rsidR="00F37B68" w:rsidRPr="00EB0E11" w:rsidRDefault="00F37B68" w:rsidP="00F37B68">
            <w:pPr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  <w:t xml:space="preserve">Research </w:t>
            </w:r>
          </w:p>
          <w:p w14:paraId="3BA10878" w14:textId="77777777" w:rsidR="00F37B68" w:rsidRPr="00EB0E11" w:rsidRDefault="00F37B68" w:rsidP="00F37B68">
            <w:pPr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  <w:t>Performances and conferences</w:t>
            </w:r>
          </w:p>
          <w:p w14:paraId="2BCEB498" w14:textId="4DDACB64" w:rsidR="00F37B68" w:rsidRPr="00EB0E11" w:rsidRDefault="00F37B68" w:rsidP="00F37B68">
            <w:pPr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  <w:r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Supporting </w:t>
            </w:r>
            <w:r w:rsidR="00D67808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>dancers and choreographers</w:t>
            </w:r>
            <w:r w:rsidR="111F96A0" w:rsidRPr="1AB38BC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GB" w:eastAsia="en-GB"/>
              </w:rPr>
              <w:t xml:space="preserve"> of all ages</w:t>
            </w:r>
          </w:p>
          <w:p w14:paraId="6EC14034" w14:textId="0D2EA4F9" w:rsidR="0026600C" w:rsidRPr="00EB0E11" w:rsidRDefault="00F37B68" w:rsidP="005E4F09">
            <w:pPr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val="en-GB" w:eastAsia="en-GB"/>
              </w:rPr>
              <w:t>Working with international partners</w:t>
            </w:r>
          </w:p>
        </w:tc>
      </w:tr>
      <w:tr w:rsidR="005E4F09" w:rsidRPr="00EB0E11" w14:paraId="7D7C40A0" w14:textId="77777777" w:rsidTr="1AB38BC4">
        <w:trPr>
          <w:trHeight w:val="886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6E6D1" w14:textId="61ABA3F4" w:rsidR="005E4F09" w:rsidRPr="00EB0E11" w:rsidRDefault="00F474AD" w:rsidP="00F474AD">
            <w:pPr>
              <w:pStyle w:val="Body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0BDAB26" wp14:editId="5749C56E">
                  <wp:extent cx="855133" cy="855133"/>
                  <wp:effectExtent l="0" t="0" r="0" b="0"/>
                  <wp:docPr id="1228309331" name="Picture 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309331" name="Picture 4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4" cy="85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1CF58" w14:textId="069B207E" w:rsidR="005E4F09" w:rsidRPr="00EB0E11" w:rsidRDefault="005E4F09" w:rsidP="005E4F09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We also want to be brave enough to admit when something is not 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working</w:t>
            </w:r>
          </w:p>
        </w:tc>
      </w:tr>
      <w:tr w:rsidR="00EB0E11" w:rsidRPr="00EB0E11" w14:paraId="07471666" w14:textId="77777777" w:rsidTr="1AB38BC4">
        <w:trPr>
          <w:trHeight w:val="886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87BE6" w14:textId="4D32F1B0" w:rsidR="00EB0E11" w:rsidRPr="00EB0E11" w:rsidRDefault="00EB0E11" w:rsidP="00F474AD">
            <w:pPr>
              <w:pStyle w:val="Body"/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B0E11">
              <w:rPr>
                <w:rFonts w:ascii="Arial" w:hAnsi="Arial" w:cs="Arial"/>
                <w:b/>
                <w:bCs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inline distT="0" distB="0" distL="0" distR="0" wp14:anchorId="366ED457" wp14:editId="54D4DA8E">
                  <wp:extent cx="970280" cy="970280"/>
                  <wp:effectExtent l="0" t="0" r="0" b="0"/>
                  <wp:docPr id="3660765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076584" name="Picture 36607658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35" cy="9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17A5F" w14:textId="77777777" w:rsidR="00EB0E11" w:rsidRPr="00EB0E11" w:rsidRDefault="00EB0E11" w:rsidP="00EB0E11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And finally, to ask the question ... </w:t>
            </w:r>
            <w:r w:rsidRPr="00EB0E1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what can dance be?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6085C799" w14:textId="77777777" w:rsidR="00EB0E11" w:rsidRPr="00EB0E11" w:rsidRDefault="00EB0E11" w:rsidP="005E4F09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7D2C2A" w:rsidRPr="00EB0E11" w14:paraId="31A1C16F" w14:textId="77777777" w:rsidTr="1AB38BC4">
        <w:trPr>
          <w:trHeight w:val="1140"/>
        </w:trPr>
        <w:tc>
          <w:tcPr>
            <w:tcW w:w="996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B380B" w14:textId="31B9C20D" w:rsidR="007D2C2A" w:rsidRPr="00EB0E11" w:rsidRDefault="43BB8138" w:rsidP="0023335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E563002" wp14:editId="1783B142">
                  <wp:extent cx="5823014" cy="1293357"/>
                  <wp:effectExtent l="0" t="0" r="0" b="0"/>
                  <wp:docPr id="2091598521" name="Picture 4" descr="A purple and pink wavy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17227" name="Picture 4" descr="A purple and pink wavy lin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014" cy="129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92B" w:rsidRPr="00EB0E11" w14:paraId="5635C85A" w14:textId="77777777" w:rsidTr="1AB38BC4">
        <w:trPr>
          <w:trHeight w:val="1140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1AAA5" w14:textId="1A9FE519" w:rsidR="005A792B" w:rsidRPr="00EB0E11" w:rsidRDefault="005A792B" w:rsidP="005A792B">
            <w:pPr>
              <w:pStyle w:val="Body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89359" w14:textId="0E2A584E" w:rsidR="00233357" w:rsidRPr="00EB0E11" w:rsidRDefault="00D67808" w:rsidP="00233357">
            <w:pPr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What r</w:t>
            </w:r>
            <w:r w:rsidR="00233357"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esources</w:t>
            </w:r>
            <w:r w:rsidRPr="00EB0E1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 xml:space="preserve"> will this take?</w:t>
            </w:r>
            <w:r w:rsidR="00233357" w:rsidRPr="00EB0E11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  </w:t>
            </w:r>
          </w:p>
          <w:p w14:paraId="6D7C5780" w14:textId="77777777" w:rsidR="005A792B" w:rsidRPr="00EB0E11" w:rsidRDefault="005A792B" w:rsidP="00F2417C">
            <w:pPr>
              <w:textAlignment w:val="baseline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A792B" w:rsidRPr="00EB0E11" w14:paraId="6D13925B" w14:textId="77777777" w:rsidTr="1AB38BC4">
        <w:trPr>
          <w:trHeight w:val="2501"/>
        </w:trPr>
        <w:tc>
          <w:tcPr>
            <w:tcW w:w="53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66028" w14:textId="2B7CCEC0" w:rsidR="00E76A3F" w:rsidRDefault="00FE1EAC" w:rsidP="00216684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E14555E" wp14:editId="72BF98F9">
                  <wp:extent cx="825500" cy="825500"/>
                  <wp:effectExtent l="0" t="0" r="0" b="0"/>
                  <wp:docPr id="6873940" name="Picture 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3940" name="Picture 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89" cy="83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3D6C1" w14:textId="77777777" w:rsidR="00A43398" w:rsidRPr="00EB0E11" w:rsidRDefault="00A43398" w:rsidP="00216684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79BB8C0" w14:textId="77777777" w:rsidR="00A545BE" w:rsidRPr="00EB0E11" w:rsidRDefault="00A545BE" w:rsidP="005A792B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955C107" w14:textId="22B26A46" w:rsidR="00A545BE" w:rsidRDefault="00FE1EAC" w:rsidP="0028567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5F03AE4" wp14:editId="353D6000">
                  <wp:extent cx="380576" cy="380576"/>
                  <wp:effectExtent l="0" t="0" r="0" b="635"/>
                  <wp:docPr id="567533357" name="Picture 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533357" name="Picture 4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64" cy="38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F5CCE" w14:textId="77777777" w:rsidR="00A43398" w:rsidRDefault="00A43398" w:rsidP="00285676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215A06A" w14:textId="77777777" w:rsidR="00A43398" w:rsidRDefault="00A43398" w:rsidP="00A4339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7FD28B7" w14:textId="77777777" w:rsidR="00A43398" w:rsidRDefault="00A43398" w:rsidP="00A4339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A3164F0" w14:textId="77777777" w:rsidR="00A43398" w:rsidRPr="00EB0E11" w:rsidRDefault="00A43398" w:rsidP="00A4339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006F054" w14:textId="6AFB9281" w:rsidR="00A545BE" w:rsidRDefault="003D0E09" w:rsidP="00D860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523432B" wp14:editId="220F04F1">
                  <wp:extent cx="1138555" cy="1138555"/>
                  <wp:effectExtent l="0" t="0" r="4445" b="0"/>
                  <wp:docPr id="1088673865" name="Picture 5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673865" name="Picture 5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1" cy="114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A2058" w14:textId="77777777" w:rsidR="00EB0E11" w:rsidRDefault="00EB0E11" w:rsidP="00D860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42C2187" w14:textId="77777777" w:rsidR="00A43398" w:rsidRDefault="00A43398" w:rsidP="00D860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77E4444" w14:textId="77777777" w:rsidR="00EB0E11" w:rsidRPr="00EB0E11" w:rsidRDefault="00EB0E11" w:rsidP="00D860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17"/>
            </w:tblGrid>
            <w:tr w:rsidR="00FF762B" w:rsidRPr="00EB0E11" w14:paraId="22C6DE2D" w14:textId="77777777" w:rsidTr="009F7B19">
              <w:tc>
                <w:tcPr>
                  <w:tcW w:w="5217" w:type="dxa"/>
                </w:tcPr>
                <w:p w14:paraId="4A2FB1DA" w14:textId="422AFA29" w:rsidR="00FF762B" w:rsidRPr="00EB0E11" w:rsidRDefault="00FF762B" w:rsidP="00D860F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B0E11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219E1422" wp14:editId="469A5C85">
                        <wp:extent cx="2561801" cy="1548130"/>
                        <wp:effectExtent l="0" t="0" r="3810" b="1270"/>
                        <wp:docPr id="615004874" name="Picture 4" descr="A large room with black curtains and a black floo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004874" name="Picture 4" descr="A large room with black curtains and a black floor&#10;&#10;Description automatically generated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693113" cy="1627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41277" w14:textId="51664692" w:rsidR="00A545BE" w:rsidRPr="00EB0E11" w:rsidRDefault="00A545BE" w:rsidP="00FF762B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2D87A" w14:textId="01833A11" w:rsidR="00A545BE" w:rsidRPr="00EB0E11" w:rsidRDefault="00F37B68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lastRenderedPageBreak/>
              <w:t xml:space="preserve">Our success depends on our people, partnerships, and communities. </w:t>
            </w:r>
          </w:p>
          <w:p w14:paraId="0BC19B63" w14:textId="77777777" w:rsidR="00216684" w:rsidRDefault="00216684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3156362" w14:textId="77777777" w:rsidR="00A43398" w:rsidRPr="00EB0E11" w:rsidRDefault="00A43398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9D9EF0B" w14:textId="0CBC358D" w:rsidR="00834E4D" w:rsidRPr="00EB0E11" w:rsidRDefault="00F37B68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We have strong financial support from Arts Council England and </w:t>
            </w:r>
            <w:r w:rsidR="34B499F4" w:rsidRPr="1AB38BC4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some 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other </w:t>
            </w:r>
            <w:r w:rsidR="34B499F4" w:rsidRPr="1AB38BC4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funders</w:t>
            </w:r>
            <w:r w:rsidR="401AF5ED" w:rsidRPr="1AB38BC4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.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We also earn money from ticket sales, participation fees, studio hires, and project commissions.</w:t>
            </w:r>
          </w:p>
          <w:p w14:paraId="135B5F61" w14:textId="77777777" w:rsidR="00F2417C" w:rsidRPr="00EB0E11" w:rsidRDefault="00F2417C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8DB3563" w14:textId="46E20513" w:rsidR="00F2417C" w:rsidRPr="00EB0E11" w:rsidRDefault="00F2417C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have people and systems in place to make sure we are doing well and question us about our plans</w:t>
            </w:r>
          </w:p>
          <w:p w14:paraId="0B036980" w14:textId="77777777" w:rsidR="00FF762B" w:rsidRPr="00EB0E11" w:rsidRDefault="00FF762B" w:rsidP="00D6468E">
            <w:pPr>
              <w:textAlignment w:val="baseline"/>
              <w:rPr>
                <w:rFonts w:ascii="Arial" w:eastAsia="Times New Roman" w:hAnsi="Arial" w:cs="Arial"/>
                <w:color w:val="333333"/>
                <w:sz w:val="28"/>
                <w:szCs w:val="28"/>
                <w:lang w:eastAsia="en-GB"/>
              </w:rPr>
            </w:pPr>
          </w:p>
          <w:p w14:paraId="33BB46D8" w14:textId="77777777" w:rsidR="00FF762B" w:rsidRPr="00EB0E11" w:rsidRDefault="00FF762B" w:rsidP="00D6468E">
            <w:pPr>
              <w:textAlignment w:val="baseline"/>
              <w:rPr>
                <w:rFonts w:ascii="Arial" w:eastAsia="Times New Roman" w:hAnsi="Arial" w:cs="Arial"/>
                <w:color w:val="333333"/>
                <w:sz w:val="28"/>
                <w:szCs w:val="28"/>
                <w:lang w:eastAsia="en-GB"/>
              </w:rPr>
            </w:pPr>
          </w:p>
          <w:p w14:paraId="4B7F9704" w14:textId="77777777" w:rsidR="00FF762B" w:rsidRDefault="00FF762B" w:rsidP="00D6468E">
            <w:pPr>
              <w:textAlignment w:val="baseline"/>
              <w:rPr>
                <w:rFonts w:ascii="Arial" w:eastAsia="Times New Roman" w:hAnsi="Arial" w:cs="Arial"/>
                <w:color w:val="333333"/>
                <w:sz w:val="28"/>
                <w:szCs w:val="28"/>
                <w:lang w:eastAsia="en-GB"/>
              </w:rPr>
            </w:pPr>
          </w:p>
          <w:p w14:paraId="5C7FC554" w14:textId="77777777" w:rsidR="00A43398" w:rsidRDefault="00A43398" w:rsidP="00D6468E">
            <w:pPr>
              <w:textAlignment w:val="baseline"/>
              <w:rPr>
                <w:rFonts w:ascii="Arial" w:eastAsia="Times New Roman" w:hAnsi="Arial" w:cs="Arial"/>
                <w:color w:val="333333"/>
                <w:sz w:val="28"/>
                <w:szCs w:val="28"/>
                <w:lang w:eastAsia="en-GB"/>
              </w:rPr>
            </w:pPr>
          </w:p>
          <w:p w14:paraId="2BCBB9F0" w14:textId="77777777" w:rsidR="00A43398" w:rsidRPr="00EB0E11" w:rsidRDefault="00A43398" w:rsidP="00D6468E">
            <w:pPr>
              <w:textAlignment w:val="baseline"/>
              <w:rPr>
                <w:rFonts w:ascii="Arial" w:eastAsia="Times New Roman" w:hAnsi="Arial" w:cs="Arial"/>
                <w:color w:val="333333"/>
                <w:sz w:val="28"/>
                <w:szCs w:val="28"/>
                <w:lang w:eastAsia="en-GB"/>
              </w:rPr>
            </w:pPr>
          </w:p>
          <w:p w14:paraId="331252A5" w14:textId="30D33245" w:rsidR="00D6468E" w:rsidRPr="00EB0E11" w:rsidRDefault="00285676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color w:val="333333"/>
                <w:sz w:val="28"/>
                <w:szCs w:val="28"/>
                <w:lang w:eastAsia="en-GB"/>
              </w:rPr>
              <w:t>W</w:t>
            </w:r>
            <w:r w:rsidR="00D6468E" w:rsidRPr="00EB0E11">
              <w:rPr>
                <w:rFonts w:ascii="Arial" w:eastAsia="Times New Roman" w:hAnsi="Arial" w:cs="Arial"/>
                <w:color w:val="333333"/>
                <w:sz w:val="28"/>
                <w:szCs w:val="28"/>
                <w:lang w:eastAsia="en-GB"/>
              </w:rPr>
              <w:t>e offer</w:t>
            </w:r>
            <w:r w:rsidR="00D6468E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dance</w:t>
            </w:r>
            <w:r w:rsidR="00F2417C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and </w:t>
            </w:r>
            <w:r w:rsidR="00D6468E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rehearsal studios, shared workspace</w:t>
            </w:r>
            <w:r w:rsidR="00F2417C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,</w:t>
            </w:r>
            <w:r w:rsidR="00D6468E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and meeting rooms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in Birmingham and Nottingham.</w:t>
            </w:r>
          </w:p>
          <w:p w14:paraId="7C553D0A" w14:textId="431A9D89" w:rsidR="00FF762B" w:rsidRPr="00EB0E11" w:rsidRDefault="00FF762B" w:rsidP="00285676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545BE" w:rsidRPr="00EB0E11" w14:paraId="2878D33D" w14:textId="77777777" w:rsidTr="1AB38BC4">
        <w:trPr>
          <w:trHeight w:val="2036"/>
        </w:trPr>
        <w:tc>
          <w:tcPr>
            <w:tcW w:w="9968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8BEB3" w14:textId="0976DCA5" w:rsidR="00A545BE" w:rsidRPr="00EB0E11" w:rsidRDefault="00A545B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FFB633C" wp14:editId="5A1ABE9A">
                  <wp:extent cx="5742940" cy="1257300"/>
                  <wp:effectExtent l="0" t="0" r="0" b="0"/>
                  <wp:docPr id="1146808927" name="Picture 4" descr="A purple and pink wavy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17227" name="Picture 4" descr="A purple and pink wavy lin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37" cy="129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92B" w:rsidRPr="00EB0E11" w14:paraId="7710BF22" w14:textId="77777777" w:rsidTr="1AB38BC4">
        <w:trPr>
          <w:trHeight w:val="280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74EEC" w14:textId="0324C248" w:rsidR="005A792B" w:rsidRPr="00EB0E11" w:rsidRDefault="005A792B" w:rsidP="005A792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B8602" w14:textId="4B23A4BB" w:rsidR="005A792B" w:rsidRPr="00EB0E11" w:rsidRDefault="00233357" w:rsidP="005A792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0E11">
              <w:rPr>
                <w:rFonts w:ascii="Arial" w:hAnsi="Arial" w:cs="Arial"/>
                <w:b/>
                <w:bCs/>
                <w:sz w:val="28"/>
                <w:szCs w:val="28"/>
              </w:rPr>
              <w:t>Monitoring</w:t>
            </w:r>
            <w:r w:rsidR="00F37B68" w:rsidRPr="00EB0E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and Evaluation</w:t>
            </w:r>
          </w:p>
        </w:tc>
      </w:tr>
      <w:tr w:rsidR="005A792B" w:rsidRPr="00EB0E11" w14:paraId="1FD41071" w14:textId="77777777" w:rsidTr="1AB38BC4">
        <w:trPr>
          <w:trHeight w:val="1186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C95B8" w14:textId="72707C16" w:rsidR="00A545BE" w:rsidRPr="00EB0E11" w:rsidRDefault="001A624C" w:rsidP="001A624C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639A5C00" wp14:editId="1AB33C3F">
                  <wp:extent cx="677333" cy="677333"/>
                  <wp:effectExtent l="0" t="0" r="0" b="0"/>
                  <wp:docPr id="1494312166" name="Picture 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12166" name="Picture 8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59" cy="68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E2FCE" w14:textId="048C9384" w:rsidR="00A545BE" w:rsidRPr="00EB0E11" w:rsidRDefault="001A624C" w:rsidP="00FC5365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35CA76B9" wp14:editId="60555B31">
                  <wp:extent cx="883285" cy="883285"/>
                  <wp:effectExtent l="0" t="0" r="0" b="0"/>
                  <wp:docPr id="1741401572" name="Picture 9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01572" name="Picture 9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2005" cy="89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2ED39" w14:textId="7D6F2CDF" w:rsidR="00A545BE" w:rsidRPr="00EB0E11" w:rsidRDefault="00FC37CE" w:rsidP="00FC37CE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63861EE1" wp14:editId="41D8E351">
                  <wp:extent cx="925619" cy="925619"/>
                  <wp:effectExtent l="0" t="0" r="0" b="1905"/>
                  <wp:docPr id="1725488819" name="Picture 12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488819" name="Picture 12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132" cy="93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D10A3" w14:textId="77777777" w:rsidR="00DE7C4F" w:rsidRDefault="00DE7C4F" w:rsidP="00FC37CE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1C79BCE5" w14:textId="77777777" w:rsidR="00EB0E11" w:rsidRDefault="00EB0E11" w:rsidP="00FC37CE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79FC0AB2" w14:textId="77777777" w:rsidR="00EB0E11" w:rsidRPr="00EB0E11" w:rsidRDefault="00EB0E11" w:rsidP="00FC37CE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268832E" w14:textId="0169F36A" w:rsidR="00FC37CE" w:rsidRPr="00EB0E11" w:rsidRDefault="00FC37CE" w:rsidP="00553427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FD3CC2E" wp14:editId="758D91DC">
                  <wp:extent cx="625506" cy="406189"/>
                  <wp:effectExtent l="0" t="0" r="0" b="635"/>
                  <wp:docPr id="1022313136" name="Picture 1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313136" name="Picture 1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8" cy="45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7C4F"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C828ADA" wp14:editId="2E52E22D">
                  <wp:extent cx="414655" cy="414655"/>
                  <wp:effectExtent l="0" t="0" r="4445" b="4445"/>
                  <wp:docPr id="33891028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910282" name="Picture 33891028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99" cy="42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7C4F"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7DDF06" wp14:editId="37BED089">
                  <wp:extent cx="499533" cy="499533"/>
                  <wp:effectExtent l="0" t="0" r="0" b="0"/>
                  <wp:docPr id="1429398628" name="Picture 1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398628" name="Picture 1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47" cy="51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E8C64" w14:textId="77777777" w:rsidR="00FC37CE" w:rsidRPr="00EB0E11" w:rsidRDefault="00FC37CE" w:rsidP="005A792B">
            <w:pPr>
              <w:suppressAutoHyphens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727134DA" w14:textId="7A910C24" w:rsidR="00A545BE" w:rsidRDefault="00553427" w:rsidP="00553427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6DEBBDA8" wp14:editId="20A859E6">
                  <wp:extent cx="628022" cy="666110"/>
                  <wp:effectExtent l="0" t="0" r="0" b="0"/>
                  <wp:docPr id="109932322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32322" name="Picture 10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3982" cy="91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298BC6AD" wp14:editId="206E9853">
                  <wp:extent cx="617855" cy="617855"/>
                  <wp:effectExtent l="0" t="0" r="0" b="0"/>
                  <wp:docPr id="590110850" name="Picture 15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110850" name="Picture 15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68" cy="62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8FBD6" w14:textId="77777777" w:rsidR="00EB0E11" w:rsidRDefault="00EB0E11" w:rsidP="00553427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0E3E8F6A" w14:textId="77777777" w:rsidR="00EB0E11" w:rsidRDefault="00EB0E11" w:rsidP="00553427">
            <w:pPr>
              <w:suppressAutoHyphens/>
              <w:jc w:val="center"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8817555" w14:textId="0466CE93" w:rsidR="00AE0ADF" w:rsidRPr="00EB0E11" w:rsidRDefault="00A43398" w:rsidP="00EB0E11">
            <w:pPr>
              <w:suppressAutoHyphens/>
              <w:outlineLvl w:val="0"/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 xml:space="preserve">                  </w:t>
            </w:r>
            <w:r w:rsidR="00AE0ADF" w:rsidRPr="00EB0E11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5EE70366" wp14:editId="733B578B">
                  <wp:extent cx="1583267" cy="1583267"/>
                  <wp:effectExtent l="0" t="0" r="0" b="0"/>
                  <wp:docPr id="683495631" name="Picture 1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495631" name="Picture 17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10" cy="160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AC2C4" w14:textId="77777777" w:rsidR="009C7A9D" w:rsidRPr="00EB0E11" w:rsidRDefault="00F37B68" w:rsidP="00F37B68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lastRenderedPageBreak/>
              <w:t>We will check</w:t>
            </w:r>
            <w:r w:rsidR="009C7A9D" w:rsidRPr="00EB0E1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 xml:space="preserve"> how we are doing 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 xml:space="preserve">to make sure we meet our goals and learn from our experiences. </w:t>
            </w:r>
          </w:p>
          <w:p w14:paraId="2ADEE976" w14:textId="77777777" w:rsidR="009C7A9D" w:rsidRPr="00EB0E11" w:rsidRDefault="009C7A9D" w:rsidP="00F37B68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</w:p>
          <w:p w14:paraId="6734798F" w14:textId="447AC852" w:rsidR="00F37B68" w:rsidRPr="00EB0E11" w:rsidRDefault="009C7A9D" w:rsidP="00F37B68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t>We will do this with specialist help.</w:t>
            </w:r>
          </w:p>
          <w:p w14:paraId="1B2C51FC" w14:textId="77777777" w:rsidR="00F37B68" w:rsidRPr="00EB0E11" w:rsidRDefault="00F37B68" w:rsidP="00F37B68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</w:p>
          <w:p w14:paraId="7B4B964F" w14:textId="77777777" w:rsidR="00F37B68" w:rsidRPr="00EB0E11" w:rsidRDefault="00F37B68" w:rsidP="00F37B68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</w:p>
          <w:p w14:paraId="1F2B23A1" w14:textId="25BFA71D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We will also </w:t>
            </w:r>
            <w:r w:rsidR="009C7A9D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use this learning to keep up to date and informed on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: </w:t>
            </w:r>
          </w:p>
          <w:p w14:paraId="550299B9" w14:textId="77777777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FD03DEC" w14:textId="3FE1E526" w:rsidR="00D6468E" w:rsidRPr="00EB0E11" w:rsidRDefault="00D6468E" w:rsidP="00D6468E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The economic value of the </w:t>
            </w:r>
            <w:r w:rsidR="00DD04AA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dance 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sector </w:t>
            </w:r>
          </w:p>
          <w:p w14:paraId="52E48044" w14:textId="2EAE6B8A" w:rsidR="00D6468E" w:rsidRPr="00EB0E11" w:rsidRDefault="00D6468E" w:rsidP="00D6468E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The </w:t>
            </w:r>
            <w:r w:rsidR="00433797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physical &amp; mental 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health and wellbeing of </w:t>
            </w:r>
            <w:r w:rsidR="00D67808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all people working</w:t>
            </w: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in dance </w:t>
            </w:r>
          </w:p>
          <w:p w14:paraId="2319A25F" w14:textId="77777777" w:rsidR="00D6468E" w:rsidRPr="00EB0E11" w:rsidRDefault="00D6468E" w:rsidP="00D6468E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Audiences </w:t>
            </w:r>
          </w:p>
          <w:p w14:paraId="2976DF0B" w14:textId="77777777" w:rsidR="00D6468E" w:rsidRPr="00EB0E11" w:rsidRDefault="00D6468E" w:rsidP="00D6468E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Equality, Diversity and Inclusion </w:t>
            </w:r>
          </w:p>
          <w:p w14:paraId="50577C3E" w14:textId="77777777" w:rsidR="00D6468E" w:rsidRPr="00EB0E11" w:rsidRDefault="00D6468E" w:rsidP="00D6468E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Environmental Sustainability </w:t>
            </w:r>
          </w:p>
          <w:p w14:paraId="474628CB" w14:textId="77777777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997DE84" w14:textId="77777777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7C7AF3A1" w14:textId="77777777" w:rsidR="00D860FD" w:rsidRPr="00EB0E11" w:rsidRDefault="00D860FD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976417F" w14:textId="77777777" w:rsidR="00D860FD" w:rsidRPr="00EB0E11" w:rsidRDefault="00D860FD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24067F1" w14:textId="3FE3E533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We will remain curious and share what we learn. </w:t>
            </w:r>
          </w:p>
          <w:p w14:paraId="451925EB" w14:textId="77777777" w:rsidR="005A792B" w:rsidRPr="00EB0E11" w:rsidRDefault="00D6468E" w:rsidP="00AE0ADF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lastRenderedPageBreak/>
              <w:t>   </w:t>
            </w:r>
          </w:p>
          <w:p w14:paraId="0A9E9D9A" w14:textId="77777777" w:rsidR="00FF762B" w:rsidRPr="00EB0E11" w:rsidRDefault="00FF762B" w:rsidP="00AE0ADF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B9F7F51" w14:textId="77777777" w:rsidR="00FF762B" w:rsidRPr="00EB0E11" w:rsidRDefault="00FF762B" w:rsidP="00AE0ADF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97F32FD" w14:textId="2C57D06E" w:rsidR="00FF762B" w:rsidRPr="00EB0E11" w:rsidRDefault="00FF762B" w:rsidP="00AE0ADF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DD2DDA" w:rsidRPr="00EB0E11" w14:paraId="1A5A52D0" w14:textId="77777777" w:rsidTr="1AB38BC4">
        <w:trPr>
          <w:trHeight w:val="2117"/>
        </w:trPr>
        <w:tc>
          <w:tcPr>
            <w:tcW w:w="9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3BD85" w14:textId="343E0199" w:rsidR="00412DA9" w:rsidRPr="00EB0E11" w:rsidRDefault="00412DA9" w:rsidP="00F37B68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EB0E11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75B5ADF" wp14:editId="190F563D">
                  <wp:extent cx="5838092" cy="1400810"/>
                  <wp:effectExtent l="0" t="0" r="4445" b="0"/>
                  <wp:docPr id="1349971782" name="Picture 4" descr="A purple and pink wavy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17227" name="Picture 4" descr="A purple and pink wavy lin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696" cy="144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92B" w:rsidRPr="00EB0E11" w14:paraId="2785F47E" w14:textId="77777777" w:rsidTr="1AB38BC4">
        <w:trPr>
          <w:trHeight w:val="2492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F68D9" w14:textId="3DB59CE5" w:rsidR="00A545BE" w:rsidRPr="00EB0E11" w:rsidRDefault="00DD2DDA" w:rsidP="00DD2DDA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B50C08C" wp14:editId="27F5DE69">
                  <wp:extent cx="653288" cy="653288"/>
                  <wp:effectExtent l="0" t="0" r="0" b="0"/>
                  <wp:docPr id="1630374571" name="Picture 2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374571" name="Picture 28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04" cy="66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05BB2" w14:textId="77777777" w:rsidR="00A545BE" w:rsidRPr="00EB0E11" w:rsidRDefault="00A545BE" w:rsidP="005A792B">
            <w:pPr>
              <w:suppressAutoHyphens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236EED22" w14:textId="77777777" w:rsidR="00321ECB" w:rsidRPr="00EB0E11" w:rsidRDefault="00321ECB" w:rsidP="005A792B">
            <w:pPr>
              <w:suppressAutoHyphens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427DF83C" w14:textId="77777777" w:rsidR="00EB0E11" w:rsidRDefault="00EB0E11" w:rsidP="00A43398">
            <w:pPr>
              <w:suppressAutoHyphens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6C9F3627" w14:textId="77777777" w:rsidR="00EB0E11" w:rsidRPr="00EB0E11" w:rsidRDefault="00EB0E11" w:rsidP="00A021F0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6C87F403" w14:textId="31547EFE" w:rsidR="00A545BE" w:rsidRPr="00EB0E11" w:rsidRDefault="00A43398" w:rsidP="005A792B">
            <w:pPr>
              <w:suppressAutoHyphens/>
              <w:outlineLv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 </w:t>
            </w: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0BC21FD" wp14:editId="1C70A64D">
                  <wp:extent cx="701167" cy="701167"/>
                  <wp:effectExtent l="0" t="0" r="0" b="0"/>
                  <wp:docPr id="178255086" name="Picture 2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55086" name="Picture 20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49" cy="71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826BD" w14:textId="23778C19" w:rsidR="00A545BE" w:rsidRDefault="00A545BE" w:rsidP="00771454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3FDACD52" w14:textId="77777777" w:rsidR="00EB0E11" w:rsidRDefault="00EB0E11" w:rsidP="00771454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28B1E555" w14:textId="77777777" w:rsidR="00A43398" w:rsidRDefault="00A43398" w:rsidP="00771454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4F4EAAA2" w14:textId="4304DB96" w:rsidR="00EB0E11" w:rsidRDefault="00A43398" w:rsidP="00771454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C68F3D1" wp14:editId="515E7490">
                  <wp:extent cx="548640" cy="548640"/>
                  <wp:effectExtent l="0" t="0" r="0" b="0"/>
                  <wp:docPr id="1647551373" name="Picture 19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551373" name="Picture 19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05" cy="56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3615D" w14:textId="77777777" w:rsidR="00EB0E11" w:rsidRDefault="00EB0E11" w:rsidP="00771454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3864F94E" w14:textId="71253BC5" w:rsidR="00A545BE" w:rsidRPr="00EB0E11" w:rsidRDefault="00A545BE" w:rsidP="00A43398">
            <w:pPr>
              <w:suppressAutoHyphens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0EAE0322" w14:textId="77777777" w:rsidR="00A545BE" w:rsidRDefault="00A545BE" w:rsidP="005A792B">
            <w:pPr>
              <w:suppressAutoHyphens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660B7B65" w14:textId="77777777" w:rsidR="00A43398" w:rsidRPr="00EB0E11" w:rsidRDefault="00A43398" w:rsidP="005A792B">
            <w:pPr>
              <w:suppressAutoHyphens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47DE7735" w14:textId="649FEDE9" w:rsidR="00A545BE" w:rsidRDefault="00903260" w:rsidP="00412DA9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76EFC4" wp14:editId="2EFB4FFF">
                  <wp:extent cx="778256" cy="778256"/>
                  <wp:effectExtent l="0" t="0" r="0" b="0"/>
                  <wp:docPr id="240963517" name="Picture 3" descr="A qr code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963517" name="Picture 3" descr="A qr code with a white background&#10;&#10;AI-generated content may be incorrect.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12" cy="78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0B500" w14:textId="77777777" w:rsidR="00EB0E11" w:rsidRDefault="00EB0E11" w:rsidP="00412DA9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30320314" w14:textId="77777777" w:rsidR="00EB0E11" w:rsidRPr="00EB0E11" w:rsidRDefault="00EB0E11" w:rsidP="00412DA9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14:paraId="6FEC36E9" w14:textId="5A242B12" w:rsidR="00A545BE" w:rsidRPr="00EB0E11" w:rsidRDefault="002537E7" w:rsidP="002537E7">
            <w:pPr>
              <w:suppressAutoHyphens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EB0E11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89547DA" wp14:editId="33E14EA4">
                  <wp:extent cx="1185122" cy="1185122"/>
                  <wp:effectExtent l="0" t="0" r="0" b="0"/>
                  <wp:docPr id="1202165537" name="Picture 2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65537" name="Picture 2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17" cy="119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B13D2" w14:textId="4F1201F9" w:rsidR="00F37B68" w:rsidRPr="00EB0E11" w:rsidRDefault="00F37B68" w:rsidP="00F37B68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val="en-GB" w:eastAsia="en-GB"/>
              </w:rPr>
              <w:lastRenderedPageBreak/>
              <w:t>This plan shows our commitment to listening, supporting, and making positive changes.</w:t>
            </w:r>
          </w:p>
          <w:p w14:paraId="72B803FE" w14:textId="313D610E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AD723D4" w14:textId="77777777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215E9C55" w14:textId="5D7021C5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It is an outline of what we have understood through many conversations and shows that we will continue to listen, support, influence and affect change. </w:t>
            </w:r>
          </w:p>
          <w:p w14:paraId="45A03B86" w14:textId="77777777" w:rsidR="00D6468E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600362BA" w14:textId="77777777" w:rsidR="00A43398" w:rsidRPr="00EB0E11" w:rsidRDefault="00A43398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457CD55" w14:textId="3C72DF57" w:rsidR="00A43398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For further information on our activities, please visit </w:t>
            </w:r>
            <w:hyperlink r:id="rId69" w:tgtFrame="_blank" w:history="1">
              <w:r w:rsidRPr="00EB0E11">
                <w:rPr>
                  <w:rFonts w:ascii="Arial" w:eastAsia="Times New Roman" w:hAnsi="Arial" w:cs="Arial"/>
                  <w:color w:val="467886"/>
                  <w:sz w:val="28"/>
                  <w:szCs w:val="28"/>
                  <w:u w:val="single"/>
                  <w:lang w:eastAsia="en-GB"/>
                </w:rPr>
                <w:t>www.fabric.dance</w:t>
              </w:r>
            </w:hyperlink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0DDB7933" w14:textId="77777777" w:rsidR="00A43398" w:rsidRDefault="00A43398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EBD3C91" w14:textId="77777777" w:rsidR="00A43398" w:rsidRDefault="00A43398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1F07780" w14:textId="77777777" w:rsidR="00A43398" w:rsidRDefault="00A43398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9B20B7E" w14:textId="5CC94F34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For the full version of this strategy, please visit: QR code </w:t>
            </w:r>
          </w:p>
          <w:p w14:paraId="6E6FC254" w14:textId="77777777" w:rsidR="00D6468E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7791087" w14:textId="77777777" w:rsidR="00EB0E11" w:rsidRPr="00EB0E11" w:rsidRDefault="00EB0E11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8A14C81" w14:textId="77777777" w:rsidR="00D860FD" w:rsidRPr="00EB0E11" w:rsidRDefault="00D860FD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01FBFB0" w14:textId="77777777" w:rsidR="00A43398" w:rsidRDefault="00A43398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07EFD63" w14:textId="1DEEE04E" w:rsidR="00D6468E" w:rsidRPr="00EB0E11" w:rsidRDefault="00412DA9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</w:t>
            </w:r>
            <w:r w:rsidR="00D6468E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o offer your comments on this strategy, we welcome emails to </w:t>
            </w:r>
            <w:hyperlink r:id="rId70" w:tgtFrame="_blank" w:history="1">
              <w:r w:rsidR="00D6468E" w:rsidRPr="00EB0E11">
                <w:rPr>
                  <w:rFonts w:ascii="Arial" w:eastAsia="Times New Roman" w:hAnsi="Arial" w:cs="Arial"/>
                  <w:color w:val="467886"/>
                  <w:sz w:val="28"/>
                  <w:szCs w:val="28"/>
                  <w:u w:val="single"/>
                  <w:lang w:eastAsia="en-GB"/>
                </w:rPr>
                <w:t>info@fabric.dance</w:t>
              </w:r>
            </w:hyperlink>
            <w:r w:rsidR="00D6468E"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 </w:t>
            </w:r>
          </w:p>
          <w:p w14:paraId="32CB95F5" w14:textId="77777777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lastRenderedPageBreak/>
              <w:t> </w:t>
            </w:r>
          </w:p>
          <w:p w14:paraId="07BE071F" w14:textId="3357F816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2023E1DE" w14:textId="77777777" w:rsidR="00D6468E" w:rsidRPr="00EB0E11" w:rsidRDefault="00D6468E" w:rsidP="00D6468E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0E1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54038EB1" w14:textId="77777777" w:rsidR="005A792B" w:rsidRPr="00EB0E11" w:rsidRDefault="005A792B" w:rsidP="005A79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9651B46" w14:textId="77777777" w:rsidR="00A43398" w:rsidRDefault="00A43398">
      <w:pPr>
        <w:pStyle w:val="Body"/>
        <w:rPr>
          <w:rFonts w:ascii="Arial" w:hAnsi="Arial" w:cs="Arial"/>
          <w:b/>
          <w:bCs/>
          <w:sz w:val="32"/>
          <w:szCs w:val="32"/>
        </w:rPr>
      </w:pPr>
    </w:p>
    <w:p w14:paraId="1D2DCB7E" w14:textId="0D09BB5A" w:rsidR="00750624" w:rsidRPr="003A2714" w:rsidRDefault="00750624">
      <w:pPr>
        <w:pStyle w:val="Body"/>
        <w:rPr>
          <w:rFonts w:ascii="Arial" w:eastAsia="Times New Roman" w:hAnsi="Arial" w:cs="Arial"/>
          <w:b/>
          <w:bCs/>
          <w:sz w:val="32"/>
          <w:szCs w:val="32"/>
        </w:rPr>
      </w:pPr>
      <w:r w:rsidRPr="003A2714">
        <w:rPr>
          <w:rFonts w:ascii="Arial" w:hAnsi="Arial" w:cs="Arial"/>
          <w:b/>
          <w:bCs/>
          <w:sz w:val="32"/>
          <w:szCs w:val="32"/>
        </w:rPr>
        <w:t>Glossary</w:t>
      </w:r>
      <w:r w:rsidR="00DB72A4" w:rsidRPr="003A2714">
        <w:rPr>
          <w:rFonts w:ascii="Arial" w:hAnsi="Arial" w:cs="Arial"/>
          <w:b/>
          <w:bCs/>
          <w:sz w:val="32"/>
          <w:szCs w:val="32"/>
        </w:rPr>
        <w:t xml:space="preserve"> - </w:t>
      </w:r>
      <w:r w:rsidR="00DB72A4" w:rsidRPr="003A2714">
        <w:rPr>
          <w:rFonts w:ascii="Arial" w:eastAsia="Times New Roman" w:hAnsi="Arial" w:cs="Arial"/>
          <w:b/>
          <w:bCs/>
          <w:sz w:val="32"/>
          <w:szCs w:val="32"/>
        </w:rPr>
        <w:t>Wordlist and meanings from this document</w:t>
      </w:r>
    </w:p>
    <w:p w14:paraId="04AB8028" w14:textId="77777777" w:rsidR="002E495A" w:rsidRPr="00EB0E11" w:rsidRDefault="002E495A">
      <w:pPr>
        <w:pStyle w:val="Body"/>
        <w:rPr>
          <w:rFonts w:ascii="Arial" w:eastAsia="Times New Roman" w:hAnsi="Arial" w:cs="Arial"/>
          <w:b/>
          <w:bCs/>
          <w:sz w:val="28"/>
          <w:szCs w:val="28"/>
        </w:rPr>
      </w:pPr>
    </w:p>
    <w:p w14:paraId="7FFDE1CD" w14:textId="426258A6" w:rsidR="002E495A" w:rsidRPr="00EB0E11" w:rsidRDefault="002E495A">
      <w:pPr>
        <w:pStyle w:val="Body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</w:rPr>
        <w:t>Page 1</w:t>
      </w:r>
    </w:p>
    <w:p w14:paraId="1A8E916B" w14:textId="77777777" w:rsidR="00750624" w:rsidRPr="00EB0E11" w:rsidRDefault="00750624">
      <w:pPr>
        <w:pStyle w:val="Body"/>
        <w:rPr>
          <w:rFonts w:ascii="Arial" w:hAnsi="Arial" w:cs="Arial"/>
          <w:sz w:val="28"/>
          <w:szCs w:val="28"/>
        </w:rPr>
      </w:pPr>
    </w:p>
    <w:p w14:paraId="033E43B2" w14:textId="32DC3B48" w:rsidR="00750624" w:rsidRPr="00EB0E11" w:rsidRDefault="00750624" w:rsidP="00DB72A4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Strategy</w:t>
      </w:r>
      <w:r w:rsidR="00544492" w:rsidRPr="00EB0E11">
        <w:rPr>
          <w:rFonts w:ascii="Arial" w:hAnsi="Arial" w:cs="Arial"/>
          <w:sz w:val="28"/>
          <w:szCs w:val="28"/>
        </w:rPr>
        <w:t xml:space="preserve"> -</w:t>
      </w:r>
      <w:r w:rsidRPr="00EB0E11">
        <w:rPr>
          <w:rFonts w:ascii="Arial" w:hAnsi="Arial" w:cs="Arial"/>
          <w:sz w:val="28"/>
          <w:szCs w:val="28"/>
        </w:rPr>
        <w:t xml:space="preserve"> this is another word for plan.</w:t>
      </w:r>
    </w:p>
    <w:p w14:paraId="3168C70E" w14:textId="103954A7" w:rsidR="005B6C2E" w:rsidRPr="00EB0E11" w:rsidRDefault="00750624" w:rsidP="00DB72A4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dance moves people</w:t>
      </w:r>
      <w:r w:rsidR="00544492" w:rsidRPr="00EB0E11">
        <w:rPr>
          <w:rFonts w:ascii="Arial" w:hAnsi="Arial" w:cs="Arial"/>
          <w:b/>
          <w:bCs/>
          <w:sz w:val="28"/>
          <w:szCs w:val="28"/>
        </w:rPr>
        <w:t xml:space="preserve"> - </w:t>
      </w:r>
      <w:r w:rsidR="003A2714">
        <w:rPr>
          <w:rFonts w:ascii="Arial" w:hAnsi="Arial" w:cs="Arial"/>
          <w:sz w:val="28"/>
          <w:szCs w:val="28"/>
        </w:rPr>
        <w:t>t</w:t>
      </w:r>
      <w:r w:rsidR="00544492" w:rsidRPr="00EB0E11">
        <w:rPr>
          <w:rFonts w:ascii="Arial" w:hAnsi="Arial" w:cs="Arial"/>
          <w:sz w:val="28"/>
          <w:szCs w:val="28"/>
        </w:rPr>
        <w:t xml:space="preserve">hese words </w:t>
      </w:r>
      <w:r w:rsidRPr="00EB0E11">
        <w:rPr>
          <w:rFonts w:ascii="Arial" w:hAnsi="Arial" w:cs="Arial"/>
          <w:sz w:val="28"/>
          <w:szCs w:val="28"/>
        </w:rPr>
        <w:t xml:space="preserve">describe what </w:t>
      </w:r>
      <w:r w:rsidRPr="00EB0E11">
        <w:rPr>
          <w:rFonts w:ascii="Arial" w:hAnsi="Arial" w:cs="Arial"/>
          <w:b/>
          <w:bCs/>
          <w:sz w:val="28"/>
          <w:szCs w:val="28"/>
        </w:rPr>
        <w:t>we</w:t>
      </w:r>
      <w:r w:rsidRPr="00EB0E11">
        <w:rPr>
          <w:rFonts w:ascii="Arial" w:hAnsi="Arial" w:cs="Arial"/>
          <w:sz w:val="28"/>
          <w:szCs w:val="28"/>
        </w:rPr>
        <w:t xml:space="preserve"> think about </w:t>
      </w:r>
      <w:r w:rsidR="00310F73" w:rsidRPr="00EB0E11">
        <w:rPr>
          <w:rFonts w:ascii="Arial" w:hAnsi="Arial" w:cs="Arial"/>
          <w:sz w:val="28"/>
          <w:szCs w:val="28"/>
        </w:rPr>
        <w:t>dance,</w:t>
      </w:r>
      <w:r w:rsidRPr="00EB0E11">
        <w:rPr>
          <w:rFonts w:ascii="Arial" w:hAnsi="Arial" w:cs="Arial"/>
          <w:sz w:val="28"/>
          <w:szCs w:val="28"/>
        </w:rPr>
        <w:t xml:space="preserve"> </w:t>
      </w:r>
      <w:r w:rsidR="00310F73" w:rsidRPr="00EB0E11">
        <w:rPr>
          <w:rFonts w:ascii="Arial" w:hAnsi="Arial" w:cs="Arial"/>
          <w:sz w:val="28"/>
          <w:szCs w:val="28"/>
        </w:rPr>
        <w:t>but it</w:t>
      </w:r>
      <w:r w:rsidR="00544492" w:rsidRPr="00EB0E11">
        <w:rPr>
          <w:rFonts w:ascii="Arial" w:hAnsi="Arial" w:cs="Arial"/>
          <w:sz w:val="28"/>
          <w:szCs w:val="28"/>
        </w:rPr>
        <w:t xml:space="preserve"> </w:t>
      </w:r>
      <w:r w:rsidRPr="00EB0E11">
        <w:rPr>
          <w:rFonts w:ascii="Arial" w:hAnsi="Arial" w:cs="Arial"/>
          <w:sz w:val="28"/>
          <w:szCs w:val="28"/>
        </w:rPr>
        <w:t xml:space="preserve">can mean different things to different people. </w:t>
      </w:r>
    </w:p>
    <w:p w14:paraId="5C0AC2EB" w14:textId="77777777" w:rsidR="00D67808" w:rsidRPr="00EB0E11" w:rsidRDefault="00D67808" w:rsidP="00DB72A4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</w:p>
    <w:p w14:paraId="7327ABE5" w14:textId="30CF374A" w:rsidR="002E495A" w:rsidRPr="003A2714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A2714">
        <w:rPr>
          <w:rFonts w:ascii="Arial" w:hAnsi="Arial" w:cs="Arial"/>
          <w:b/>
          <w:bCs/>
          <w:sz w:val="28"/>
          <w:szCs w:val="28"/>
        </w:rPr>
        <w:t>Page 2</w:t>
      </w:r>
    </w:p>
    <w:p w14:paraId="5380BB27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</w:p>
    <w:p w14:paraId="55EA00F5" w14:textId="6B50D6FC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 xml:space="preserve">Dance Cultures </w:t>
      </w:r>
      <w:r w:rsidRPr="00EB0E11">
        <w:rPr>
          <w:rFonts w:ascii="Arial" w:hAnsi="Arial" w:cs="Arial"/>
          <w:sz w:val="28"/>
          <w:szCs w:val="28"/>
        </w:rPr>
        <w:t>– different forms of dance in every society</w:t>
      </w:r>
      <w:r w:rsidR="00544492" w:rsidRPr="00EB0E11">
        <w:rPr>
          <w:rFonts w:ascii="Arial" w:hAnsi="Arial" w:cs="Arial"/>
          <w:sz w:val="28"/>
          <w:szCs w:val="28"/>
        </w:rPr>
        <w:t xml:space="preserve"> and community</w:t>
      </w:r>
    </w:p>
    <w:p w14:paraId="1E23FFE5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4EE9611" w14:textId="13A3FB16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Page 3</w:t>
      </w:r>
    </w:p>
    <w:p w14:paraId="0FA9B0D9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C676540" w14:textId="1932C18F" w:rsidR="00544492" w:rsidRPr="00EB0E11" w:rsidRDefault="00544492" w:rsidP="00544492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Choreographers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– create dance and teach it to </w:t>
      </w:r>
      <w:r w:rsidR="00287E10">
        <w:rPr>
          <w:rFonts w:ascii="Arial" w:eastAsia="Times New Roman" w:hAnsi="Arial" w:cs="Arial"/>
          <w:sz w:val="28"/>
          <w:szCs w:val="28"/>
          <w:lang w:eastAsia="en-GB"/>
        </w:rPr>
        <w:t>others</w:t>
      </w:r>
    </w:p>
    <w:p w14:paraId="64F585DD" w14:textId="48DF2056" w:rsidR="00544492" w:rsidRPr="00EB0E11" w:rsidRDefault="00544492" w:rsidP="00544492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Curiosity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– really wanting to know more  </w:t>
      </w:r>
    </w:p>
    <w:p w14:paraId="3A1D4DC5" w14:textId="05C6BAB3" w:rsidR="00544492" w:rsidRPr="00EB0E11" w:rsidRDefault="00544492" w:rsidP="00544492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Disruption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– changing something to make </w:t>
      </w:r>
      <w:r w:rsidR="7D3E4E73" w:rsidRPr="1AB38BC4">
        <w:rPr>
          <w:rFonts w:ascii="Arial" w:eastAsia="Times New Roman" w:hAnsi="Arial" w:cs="Arial"/>
          <w:sz w:val="28"/>
          <w:szCs w:val="28"/>
          <w:lang w:eastAsia="en-GB"/>
        </w:rPr>
        <w:t>an impact</w:t>
      </w:r>
    </w:p>
    <w:p w14:paraId="063723DC" w14:textId="00C4959B" w:rsidR="00544492" w:rsidRPr="00287E10" w:rsidRDefault="00544492" w:rsidP="00287E10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Joy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– a feeling of great happiness</w:t>
      </w:r>
    </w:p>
    <w:p w14:paraId="225C88CB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8DD6887" w14:textId="1907F0ED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Page 4</w:t>
      </w:r>
    </w:p>
    <w:p w14:paraId="100F77F7" w14:textId="77777777" w:rsidR="00544492" w:rsidRPr="00EB0E11" w:rsidRDefault="00544492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CDC5989" w14:textId="36066405" w:rsidR="00544492" w:rsidRPr="00EB0E11" w:rsidRDefault="00544492" w:rsidP="00544492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Research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– finding out about dance as an art form</w:t>
      </w:r>
    </w:p>
    <w:p w14:paraId="780542B0" w14:textId="000220BC" w:rsidR="00544492" w:rsidRPr="00EB0E11" w:rsidRDefault="00544492" w:rsidP="00DB72A4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 xml:space="preserve">Engagement – </w:t>
      </w:r>
      <w:r w:rsidRPr="00EB0E11">
        <w:rPr>
          <w:rFonts w:ascii="Arial" w:hAnsi="Arial" w:cs="Arial"/>
          <w:sz w:val="28"/>
          <w:szCs w:val="28"/>
        </w:rPr>
        <w:t xml:space="preserve">involving people </w:t>
      </w:r>
      <w:r w:rsidR="00287E10">
        <w:rPr>
          <w:rFonts w:ascii="Arial" w:hAnsi="Arial" w:cs="Arial"/>
          <w:sz w:val="28"/>
          <w:szCs w:val="28"/>
        </w:rPr>
        <w:t>in opportunities to dance</w:t>
      </w:r>
    </w:p>
    <w:p w14:paraId="345DE678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09F2BB8" w14:textId="0674B0F8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Page 5</w:t>
      </w:r>
    </w:p>
    <w:p w14:paraId="0FA82EB3" w14:textId="77777777" w:rsidR="00544492" w:rsidRPr="00EB0E11" w:rsidRDefault="00544492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288817B" w14:textId="77777777" w:rsidR="00544492" w:rsidRPr="00EB0E11" w:rsidRDefault="00544492" w:rsidP="00544492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Classes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– dance classes of all kinds for all ages, interest and ability </w:t>
      </w:r>
    </w:p>
    <w:p w14:paraId="09DC1DCF" w14:textId="77777777" w:rsidR="00544492" w:rsidRPr="00EB0E11" w:rsidRDefault="00544492" w:rsidP="00544492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Workshops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– for people who want to learn more about dance </w:t>
      </w:r>
    </w:p>
    <w:p w14:paraId="5C7044AC" w14:textId="7B7FF696" w:rsidR="00544492" w:rsidRPr="00EB0E11" w:rsidRDefault="00544492" w:rsidP="00544492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lastRenderedPageBreak/>
        <w:t xml:space="preserve">Professional Development 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>– training to help people who work in</w:t>
      </w:r>
      <w:r w:rsidR="00287E10">
        <w:rPr>
          <w:rFonts w:ascii="Arial" w:eastAsia="Times New Roman" w:hAnsi="Arial" w:cs="Arial"/>
          <w:sz w:val="28"/>
          <w:szCs w:val="28"/>
          <w:lang w:eastAsia="en-GB"/>
        </w:rPr>
        <w:t>,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or want to work in</w:t>
      </w:r>
      <w:r w:rsidR="00287E10">
        <w:rPr>
          <w:rFonts w:ascii="Arial" w:eastAsia="Times New Roman" w:hAnsi="Arial" w:cs="Arial"/>
          <w:sz w:val="28"/>
          <w:szCs w:val="28"/>
          <w:lang w:eastAsia="en-GB"/>
        </w:rPr>
        <w:t>,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dance </w:t>
      </w:r>
    </w:p>
    <w:p w14:paraId="5A075658" w14:textId="3F2B7216" w:rsidR="00544492" w:rsidRPr="00EB0E11" w:rsidRDefault="00544492" w:rsidP="00544492">
      <w:pP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Performances 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– in theatres, in other venues, </w:t>
      </w:r>
      <w:r w:rsidR="00287E10">
        <w:rPr>
          <w:rFonts w:ascii="Arial" w:eastAsia="Times New Roman" w:hAnsi="Arial" w:cs="Arial"/>
          <w:sz w:val="28"/>
          <w:szCs w:val="28"/>
          <w:lang w:eastAsia="en-GB"/>
        </w:rPr>
        <w:t xml:space="preserve">and/or 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outdoors </w:t>
      </w:r>
    </w:p>
    <w:p w14:paraId="4CDDCB56" w14:textId="77777777" w:rsidR="003A2714" w:rsidRDefault="003A2714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12D2E2C" w14:textId="60596C98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Page 6</w:t>
      </w:r>
    </w:p>
    <w:p w14:paraId="2836AF22" w14:textId="77777777" w:rsidR="00544492" w:rsidRPr="00EB0E11" w:rsidRDefault="00544492" w:rsidP="00544492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4E97827" w14:textId="77777777" w:rsidR="00544492" w:rsidRPr="00EB0E11" w:rsidRDefault="00544492" w:rsidP="00544492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Resources</w:t>
      </w:r>
      <w:r w:rsidRPr="00EB0E11">
        <w:rPr>
          <w:rFonts w:ascii="Arial" w:hAnsi="Arial" w:cs="Arial"/>
          <w:sz w:val="28"/>
          <w:szCs w:val="28"/>
        </w:rPr>
        <w:t xml:space="preserve"> – our people, our buildings and our money </w:t>
      </w:r>
    </w:p>
    <w:p w14:paraId="69AAA963" w14:textId="10AC0619" w:rsidR="002E495A" w:rsidRPr="00EB0E11" w:rsidRDefault="00433797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 xml:space="preserve">Systems </w:t>
      </w:r>
      <w:r w:rsidRPr="00EB0E11">
        <w:rPr>
          <w:rFonts w:ascii="Arial" w:hAnsi="Arial" w:cs="Arial"/>
          <w:sz w:val="28"/>
          <w:szCs w:val="28"/>
        </w:rPr>
        <w:t>– ways of doing things</w:t>
      </w:r>
    </w:p>
    <w:p w14:paraId="65D1AF3C" w14:textId="3F612CD9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Page 7</w:t>
      </w:r>
    </w:p>
    <w:p w14:paraId="0A7FF41E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48B374A" w14:textId="77777777" w:rsidR="00310F73" w:rsidRPr="00EB0E11" w:rsidRDefault="00310F73" w:rsidP="00310F73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Monitoring and evaluation</w:t>
      </w:r>
      <w:r w:rsidRPr="00EB0E11">
        <w:rPr>
          <w:rFonts w:ascii="Arial" w:hAnsi="Arial" w:cs="Arial"/>
          <w:sz w:val="28"/>
          <w:szCs w:val="28"/>
        </w:rPr>
        <w:t xml:space="preserve"> – how we check our progress</w:t>
      </w:r>
    </w:p>
    <w:p w14:paraId="7E61B80B" w14:textId="15158C98" w:rsidR="00310F73" w:rsidRPr="00EB0E11" w:rsidRDefault="00310F73" w:rsidP="00310F73">
      <w:pPr>
        <w:pStyle w:val="Body"/>
        <w:spacing w:line="276" w:lineRule="auto"/>
        <w:rPr>
          <w:rFonts w:ascii="Arial" w:hAnsi="Arial" w:cs="Arial"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 xml:space="preserve">Specialist </w:t>
      </w:r>
      <w:r w:rsidRPr="00EB0E11">
        <w:rPr>
          <w:rFonts w:ascii="Arial" w:hAnsi="Arial" w:cs="Arial"/>
          <w:sz w:val="28"/>
          <w:szCs w:val="28"/>
        </w:rPr>
        <w:t>– someone who is an expert in their job</w:t>
      </w:r>
    </w:p>
    <w:p w14:paraId="65B9A321" w14:textId="327295B2" w:rsidR="00433797" w:rsidRPr="00EB0E11" w:rsidRDefault="00433797" w:rsidP="004337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Economic value </w:t>
      </w:r>
      <w:r w:rsidRPr="00287E10">
        <w:rPr>
          <w:rFonts w:ascii="Arial" w:eastAsia="Times New Roman" w:hAnsi="Arial" w:cs="Arial"/>
          <w:sz w:val="28"/>
          <w:szCs w:val="28"/>
          <w:lang w:eastAsia="en-GB"/>
        </w:rPr>
        <w:t>–</w:t>
      </w:r>
      <w:r w:rsidR="00287E10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 </w:t>
      </w:r>
      <w:r w:rsidR="003939D5"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measuring how much the 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>dance industry</w:t>
      </w:r>
      <w:r w:rsidR="003939D5"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is worth</w:t>
      </w:r>
    </w:p>
    <w:p w14:paraId="37E9505A" w14:textId="2D6915E3" w:rsidR="00433797" w:rsidRPr="00EB0E11" w:rsidRDefault="00433797" w:rsidP="004337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Physical 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>– how someone is feeling in their body</w:t>
      </w:r>
    </w:p>
    <w:p w14:paraId="0117D2DE" w14:textId="532A7224" w:rsidR="00433797" w:rsidRPr="00EB0E11" w:rsidRDefault="00433797" w:rsidP="004337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Mental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h</w:t>
      </w: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ealth 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>– how someone is feeling in their mind</w:t>
      </w:r>
    </w:p>
    <w:p w14:paraId="1DB40EF8" w14:textId="485AB370" w:rsidR="00433797" w:rsidRPr="00EB0E11" w:rsidRDefault="00433797" w:rsidP="004337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Wellbeing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r w:rsidR="00310F73"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- 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>how someone is feeling comfortable, healthy or happy</w:t>
      </w:r>
    </w:p>
    <w:p w14:paraId="1FAEFBBD" w14:textId="0DFA560F" w:rsidR="00433797" w:rsidRPr="00EB0E11" w:rsidRDefault="00433797" w:rsidP="00433797">
      <w:pPr>
        <w:spacing w:line="276" w:lineRule="auto"/>
        <w:rPr>
          <w:rFonts w:ascii="Arial" w:hAnsi="Arial" w:cs="Arial"/>
          <w:sz w:val="28"/>
          <w:szCs w:val="28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Equality, Diversity and Inclusion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 - </w:t>
      </w:r>
      <w:r w:rsidRPr="00EB0E11">
        <w:rPr>
          <w:rFonts w:ascii="Arial" w:hAnsi="Arial" w:cs="Arial"/>
          <w:sz w:val="28"/>
          <w:szCs w:val="28"/>
        </w:rPr>
        <w:t xml:space="preserve">treating everyone fairly, celebrating what makes each of us </w:t>
      </w:r>
      <w:r w:rsidR="00310F73" w:rsidRPr="00EB0E11">
        <w:rPr>
          <w:rFonts w:ascii="Arial" w:hAnsi="Arial" w:cs="Arial"/>
          <w:sz w:val="28"/>
          <w:szCs w:val="28"/>
        </w:rPr>
        <w:t>all different</w:t>
      </w:r>
      <w:r w:rsidRPr="00EB0E11">
        <w:rPr>
          <w:rFonts w:ascii="Arial" w:hAnsi="Arial" w:cs="Arial"/>
          <w:sz w:val="28"/>
          <w:szCs w:val="28"/>
        </w:rPr>
        <w:t>, and making sure everyone feels welcome</w:t>
      </w:r>
      <w:r w:rsidR="00287E10">
        <w:rPr>
          <w:rFonts w:ascii="Arial" w:hAnsi="Arial" w:cs="Arial"/>
          <w:sz w:val="28"/>
          <w:szCs w:val="28"/>
        </w:rPr>
        <w:t>, safe</w:t>
      </w:r>
      <w:r w:rsidRPr="00EB0E11">
        <w:rPr>
          <w:rFonts w:ascii="Arial" w:hAnsi="Arial" w:cs="Arial"/>
          <w:sz w:val="28"/>
          <w:szCs w:val="28"/>
        </w:rPr>
        <w:t xml:space="preserve"> and respected.</w:t>
      </w:r>
    </w:p>
    <w:p w14:paraId="16FC4B9E" w14:textId="77777777" w:rsidR="00433797" w:rsidRPr="00EB0E11" w:rsidRDefault="00433797" w:rsidP="004337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EB0E11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Environmental Sustainability </w:t>
      </w:r>
      <w:r w:rsidRPr="00EB0E11">
        <w:rPr>
          <w:rFonts w:ascii="Arial" w:eastAsia="Times New Roman" w:hAnsi="Arial" w:cs="Arial"/>
          <w:sz w:val="28"/>
          <w:szCs w:val="28"/>
          <w:lang w:eastAsia="en-GB"/>
        </w:rPr>
        <w:t xml:space="preserve">– looking after the environment </w:t>
      </w:r>
    </w:p>
    <w:p w14:paraId="67EDAA96" w14:textId="77777777" w:rsidR="00433797" w:rsidRPr="00EB0E11" w:rsidRDefault="00433797" w:rsidP="004337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23B6338E" w14:textId="77777777" w:rsidR="00433797" w:rsidRPr="00EB0E11" w:rsidRDefault="00433797" w:rsidP="004337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16461672" w14:textId="31D53CC8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>Page 8</w:t>
      </w:r>
    </w:p>
    <w:p w14:paraId="262D79E6" w14:textId="77777777" w:rsidR="003939D5" w:rsidRPr="00EB0E11" w:rsidRDefault="003939D5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197D19F" w14:textId="7B68F47A" w:rsidR="00310F73" w:rsidRPr="00EB0E11" w:rsidRDefault="00310F73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 xml:space="preserve">Commitment </w:t>
      </w:r>
      <w:r w:rsidRPr="00EB0E11">
        <w:rPr>
          <w:rFonts w:ascii="Arial" w:hAnsi="Arial" w:cs="Arial"/>
          <w:sz w:val="28"/>
          <w:szCs w:val="28"/>
        </w:rPr>
        <w:t>- promise</w:t>
      </w:r>
    </w:p>
    <w:p w14:paraId="254D6E6D" w14:textId="6A42C71D" w:rsidR="002E495A" w:rsidRPr="00EB0E11" w:rsidRDefault="00310F73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B0E11">
        <w:rPr>
          <w:rFonts w:ascii="Arial" w:hAnsi="Arial" w:cs="Arial"/>
          <w:b/>
          <w:bCs/>
          <w:sz w:val="28"/>
          <w:szCs w:val="28"/>
        </w:rPr>
        <w:t xml:space="preserve">Outline </w:t>
      </w:r>
      <w:r w:rsidRPr="00EB0E11">
        <w:rPr>
          <w:rFonts w:ascii="Arial" w:hAnsi="Arial" w:cs="Arial"/>
          <w:sz w:val="28"/>
          <w:szCs w:val="28"/>
        </w:rPr>
        <w:t>- summary</w:t>
      </w:r>
    </w:p>
    <w:p w14:paraId="4AAE252B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D561FEC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27A6944" w14:textId="77777777" w:rsidR="002E495A" w:rsidRPr="00EB0E11" w:rsidRDefault="002E495A" w:rsidP="00DB72A4">
      <w:pPr>
        <w:pStyle w:val="Body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972A7B9" w14:textId="77777777" w:rsidR="00DD04AA" w:rsidRPr="00EB0E11" w:rsidRDefault="00DD04AA" w:rsidP="00DD04AA">
      <w:pPr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7030E532" w14:textId="77777777" w:rsidR="00DB72A4" w:rsidRPr="00EB0E11" w:rsidRDefault="00DB72A4">
      <w:pPr>
        <w:pStyle w:val="Body"/>
        <w:rPr>
          <w:rFonts w:ascii="Arial" w:hAnsi="Arial" w:cs="Arial"/>
          <w:sz w:val="28"/>
          <w:szCs w:val="28"/>
        </w:rPr>
      </w:pPr>
    </w:p>
    <w:sectPr w:rsidR="00DB72A4" w:rsidRPr="00EB0E11">
      <w:headerReference w:type="default" r:id="rId71"/>
      <w:footerReference w:type="even" r:id="rId72"/>
      <w:footerReference w:type="default" r:id="rId73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50135" w14:textId="77777777" w:rsidR="007C14CE" w:rsidRDefault="007C14CE">
      <w:r>
        <w:separator/>
      </w:r>
    </w:p>
  </w:endnote>
  <w:endnote w:type="continuationSeparator" w:id="0">
    <w:p w14:paraId="3C9CC4B3" w14:textId="77777777" w:rsidR="007C14CE" w:rsidRDefault="007C1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83813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2F48A6" w14:textId="243FF064" w:rsidR="002E495A" w:rsidRDefault="002E495A" w:rsidP="00FA570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EC4566" w14:textId="77777777" w:rsidR="002E495A" w:rsidRDefault="002E495A" w:rsidP="002E49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308598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FB8CFE" w14:textId="523045B3" w:rsidR="002E495A" w:rsidRDefault="002E495A" w:rsidP="00FA570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22FB9E6" w14:textId="77777777" w:rsidR="002E495A" w:rsidRDefault="002E495A" w:rsidP="002E49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20999" w14:textId="77777777" w:rsidR="007C14CE" w:rsidRDefault="007C14CE">
      <w:r>
        <w:separator/>
      </w:r>
    </w:p>
  </w:footnote>
  <w:footnote w:type="continuationSeparator" w:id="0">
    <w:p w14:paraId="64580A19" w14:textId="77777777" w:rsidR="007C14CE" w:rsidRDefault="007C1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858B8" w14:textId="77777777" w:rsidR="00FF7906" w:rsidRDefault="00925F5E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42DC2D8" wp14:editId="1A98D6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4ABE256A" id="officeArt object" o:spid="_x0000_s1026" style="position:absolute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" stroked="f" strokeweight="1pt"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7F63"/>
    <w:multiLevelType w:val="multilevel"/>
    <w:tmpl w:val="8B08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80399E"/>
    <w:multiLevelType w:val="multilevel"/>
    <w:tmpl w:val="303A9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E10123"/>
    <w:multiLevelType w:val="hybridMultilevel"/>
    <w:tmpl w:val="7272D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42F56"/>
    <w:multiLevelType w:val="hybridMultilevel"/>
    <w:tmpl w:val="7A56A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473C"/>
    <w:multiLevelType w:val="multilevel"/>
    <w:tmpl w:val="07AA4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24035D"/>
    <w:multiLevelType w:val="hybridMultilevel"/>
    <w:tmpl w:val="8AE03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51FDC"/>
    <w:multiLevelType w:val="multilevel"/>
    <w:tmpl w:val="CE78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B440A0"/>
    <w:multiLevelType w:val="hybridMultilevel"/>
    <w:tmpl w:val="DAC8E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A4A0D"/>
    <w:multiLevelType w:val="hybridMultilevel"/>
    <w:tmpl w:val="6F1AA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C36FA"/>
    <w:multiLevelType w:val="multilevel"/>
    <w:tmpl w:val="8CAE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926620"/>
    <w:multiLevelType w:val="hybridMultilevel"/>
    <w:tmpl w:val="74D6A2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3618FB"/>
    <w:multiLevelType w:val="multilevel"/>
    <w:tmpl w:val="3800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9F09F1"/>
    <w:multiLevelType w:val="multilevel"/>
    <w:tmpl w:val="31145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EB7577"/>
    <w:multiLevelType w:val="hybridMultilevel"/>
    <w:tmpl w:val="613CD674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 w16cid:durableId="1983659230">
    <w:abstractNumId w:val="5"/>
  </w:num>
  <w:num w:numId="2" w16cid:durableId="438598968">
    <w:abstractNumId w:val="2"/>
  </w:num>
  <w:num w:numId="3" w16cid:durableId="1232732951">
    <w:abstractNumId w:val="8"/>
  </w:num>
  <w:num w:numId="4" w16cid:durableId="719400907">
    <w:abstractNumId w:val="10"/>
  </w:num>
  <w:num w:numId="5" w16cid:durableId="1332441630">
    <w:abstractNumId w:val="9"/>
  </w:num>
  <w:num w:numId="6" w16cid:durableId="1555435263">
    <w:abstractNumId w:val="12"/>
  </w:num>
  <w:num w:numId="7" w16cid:durableId="1226187585">
    <w:abstractNumId w:val="0"/>
  </w:num>
  <w:num w:numId="8" w16cid:durableId="667633658">
    <w:abstractNumId w:val="1"/>
  </w:num>
  <w:num w:numId="9" w16cid:durableId="1461218995">
    <w:abstractNumId w:val="4"/>
  </w:num>
  <w:num w:numId="10" w16cid:durableId="1755322433">
    <w:abstractNumId w:val="11"/>
  </w:num>
  <w:num w:numId="11" w16cid:durableId="1849252135">
    <w:abstractNumId w:val="6"/>
  </w:num>
  <w:num w:numId="12" w16cid:durableId="291056060">
    <w:abstractNumId w:val="7"/>
  </w:num>
  <w:num w:numId="13" w16cid:durableId="1928727862">
    <w:abstractNumId w:val="13"/>
  </w:num>
  <w:num w:numId="14" w16cid:durableId="4104735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E7F"/>
    <w:rsid w:val="000008E4"/>
    <w:rsid w:val="000024F6"/>
    <w:rsid w:val="00002ED3"/>
    <w:rsid w:val="0000593F"/>
    <w:rsid w:val="000103CA"/>
    <w:rsid w:val="00015245"/>
    <w:rsid w:val="00021782"/>
    <w:rsid w:val="00021F91"/>
    <w:rsid w:val="00026196"/>
    <w:rsid w:val="0003174D"/>
    <w:rsid w:val="0003317C"/>
    <w:rsid w:val="00046A1D"/>
    <w:rsid w:val="000537B6"/>
    <w:rsid w:val="00063ADC"/>
    <w:rsid w:val="000662C3"/>
    <w:rsid w:val="00067E7F"/>
    <w:rsid w:val="00071712"/>
    <w:rsid w:val="0008532E"/>
    <w:rsid w:val="000920D9"/>
    <w:rsid w:val="000A5378"/>
    <w:rsid w:val="000B4456"/>
    <w:rsid w:val="000C1F4A"/>
    <w:rsid w:val="000C331E"/>
    <w:rsid w:val="000D5D47"/>
    <w:rsid w:val="000F2488"/>
    <w:rsid w:val="000F7A81"/>
    <w:rsid w:val="00104AF3"/>
    <w:rsid w:val="00105CF4"/>
    <w:rsid w:val="00112FA9"/>
    <w:rsid w:val="00113DA6"/>
    <w:rsid w:val="00115590"/>
    <w:rsid w:val="0011653C"/>
    <w:rsid w:val="001207B6"/>
    <w:rsid w:val="0013480D"/>
    <w:rsid w:val="00150815"/>
    <w:rsid w:val="00154F95"/>
    <w:rsid w:val="00156951"/>
    <w:rsid w:val="001657DB"/>
    <w:rsid w:val="00177327"/>
    <w:rsid w:val="00193E98"/>
    <w:rsid w:val="001A0126"/>
    <w:rsid w:val="001A624C"/>
    <w:rsid w:val="001C34E2"/>
    <w:rsid w:val="001C3A18"/>
    <w:rsid w:val="001D4B04"/>
    <w:rsid w:val="001D59E4"/>
    <w:rsid w:val="001D65B7"/>
    <w:rsid w:val="001E0877"/>
    <w:rsid w:val="001E2F94"/>
    <w:rsid w:val="001E77A2"/>
    <w:rsid w:val="001F1853"/>
    <w:rsid w:val="001F35A0"/>
    <w:rsid w:val="001F526A"/>
    <w:rsid w:val="001F54F5"/>
    <w:rsid w:val="00206C7E"/>
    <w:rsid w:val="002131F2"/>
    <w:rsid w:val="00216684"/>
    <w:rsid w:val="00217670"/>
    <w:rsid w:val="0022276F"/>
    <w:rsid w:val="00224AE2"/>
    <w:rsid w:val="002253ED"/>
    <w:rsid w:val="002276AC"/>
    <w:rsid w:val="00233357"/>
    <w:rsid w:val="002364AE"/>
    <w:rsid w:val="00244455"/>
    <w:rsid w:val="00250018"/>
    <w:rsid w:val="002505BA"/>
    <w:rsid w:val="002531F1"/>
    <w:rsid w:val="002537E7"/>
    <w:rsid w:val="002564B6"/>
    <w:rsid w:val="0026600C"/>
    <w:rsid w:val="00266C0D"/>
    <w:rsid w:val="00267C5B"/>
    <w:rsid w:val="0027214D"/>
    <w:rsid w:val="0027713A"/>
    <w:rsid w:val="00282365"/>
    <w:rsid w:val="00285676"/>
    <w:rsid w:val="00287E10"/>
    <w:rsid w:val="002974FA"/>
    <w:rsid w:val="002A36A4"/>
    <w:rsid w:val="002A7E7B"/>
    <w:rsid w:val="002B18A6"/>
    <w:rsid w:val="002C2D15"/>
    <w:rsid w:val="002C405C"/>
    <w:rsid w:val="002D3E56"/>
    <w:rsid w:val="002E495A"/>
    <w:rsid w:val="002E78A6"/>
    <w:rsid w:val="002F245B"/>
    <w:rsid w:val="003034E3"/>
    <w:rsid w:val="00303BF7"/>
    <w:rsid w:val="00310F73"/>
    <w:rsid w:val="00313870"/>
    <w:rsid w:val="00316034"/>
    <w:rsid w:val="00321ECB"/>
    <w:rsid w:val="003267CD"/>
    <w:rsid w:val="00326DCF"/>
    <w:rsid w:val="00327EFC"/>
    <w:rsid w:val="00330486"/>
    <w:rsid w:val="00334949"/>
    <w:rsid w:val="00337B3D"/>
    <w:rsid w:val="0034029E"/>
    <w:rsid w:val="0036058A"/>
    <w:rsid w:val="0036743E"/>
    <w:rsid w:val="00375E65"/>
    <w:rsid w:val="00380446"/>
    <w:rsid w:val="00382934"/>
    <w:rsid w:val="00382FAE"/>
    <w:rsid w:val="0039104C"/>
    <w:rsid w:val="003939D5"/>
    <w:rsid w:val="003A2714"/>
    <w:rsid w:val="003A44C9"/>
    <w:rsid w:val="003D0978"/>
    <w:rsid w:val="003D0E09"/>
    <w:rsid w:val="003D186B"/>
    <w:rsid w:val="003D53C1"/>
    <w:rsid w:val="003D636A"/>
    <w:rsid w:val="003E11BF"/>
    <w:rsid w:val="003E3969"/>
    <w:rsid w:val="003E4297"/>
    <w:rsid w:val="003E4890"/>
    <w:rsid w:val="003F583B"/>
    <w:rsid w:val="003F7E48"/>
    <w:rsid w:val="00412DA9"/>
    <w:rsid w:val="004249B0"/>
    <w:rsid w:val="004250A4"/>
    <w:rsid w:val="00426532"/>
    <w:rsid w:val="00427BF6"/>
    <w:rsid w:val="00432E19"/>
    <w:rsid w:val="00433797"/>
    <w:rsid w:val="004348F8"/>
    <w:rsid w:val="004357A1"/>
    <w:rsid w:val="0043701E"/>
    <w:rsid w:val="0044074D"/>
    <w:rsid w:val="00442274"/>
    <w:rsid w:val="00444390"/>
    <w:rsid w:val="00446D2F"/>
    <w:rsid w:val="00462CDD"/>
    <w:rsid w:val="00471A04"/>
    <w:rsid w:val="004732FD"/>
    <w:rsid w:val="00482CFC"/>
    <w:rsid w:val="00490541"/>
    <w:rsid w:val="004956A6"/>
    <w:rsid w:val="004A2B7B"/>
    <w:rsid w:val="004B11B5"/>
    <w:rsid w:val="004B1EB2"/>
    <w:rsid w:val="004B364F"/>
    <w:rsid w:val="004C2B38"/>
    <w:rsid w:val="004C56FD"/>
    <w:rsid w:val="004C65D6"/>
    <w:rsid w:val="004D6623"/>
    <w:rsid w:val="004E28FB"/>
    <w:rsid w:val="00501AEB"/>
    <w:rsid w:val="0052152C"/>
    <w:rsid w:val="00544492"/>
    <w:rsid w:val="0054544D"/>
    <w:rsid w:val="005458B9"/>
    <w:rsid w:val="00546FC6"/>
    <w:rsid w:val="0055101D"/>
    <w:rsid w:val="00553427"/>
    <w:rsid w:val="00553630"/>
    <w:rsid w:val="00555D5F"/>
    <w:rsid w:val="00556663"/>
    <w:rsid w:val="00562673"/>
    <w:rsid w:val="00563839"/>
    <w:rsid w:val="00572A9C"/>
    <w:rsid w:val="00574F14"/>
    <w:rsid w:val="00587B31"/>
    <w:rsid w:val="00590B76"/>
    <w:rsid w:val="005A4A3E"/>
    <w:rsid w:val="005A60E3"/>
    <w:rsid w:val="005A7526"/>
    <w:rsid w:val="005A792B"/>
    <w:rsid w:val="005B324C"/>
    <w:rsid w:val="005B5BFB"/>
    <w:rsid w:val="005B6C2E"/>
    <w:rsid w:val="005B7E63"/>
    <w:rsid w:val="005D20CF"/>
    <w:rsid w:val="005E17DE"/>
    <w:rsid w:val="005E3130"/>
    <w:rsid w:val="005E4F09"/>
    <w:rsid w:val="006034BB"/>
    <w:rsid w:val="006111E5"/>
    <w:rsid w:val="00611E70"/>
    <w:rsid w:val="006248A4"/>
    <w:rsid w:val="00631D67"/>
    <w:rsid w:val="00634551"/>
    <w:rsid w:val="00651202"/>
    <w:rsid w:val="00687D11"/>
    <w:rsid w:val="0069455A"/>
    <w:rsid w:val="006A7917"/>
    <w:rsid w:val="006B292F"/>
    <w:rsid w:val="006B7746"/>
    <w:rsid w:val="006C2849"/>
    <w:rsid w:val="006C477A"/>
    <w:rsid w:val="006D7BDF"/>
    <w:rsid w:val="006E46DE"/>
    <w:rsid w:val="006F6908"/>
    <w:rsid w:val="0070140A"/>
    <w:rsid w:val="00715814"/>
    <w:rsid w:val="0071590A"/>
    <w:rsid w:val="00717DCF"/>
    <w:rsid w:val="0072334F"/>
    <w:rsid w:val="0072442C"/>
    <w:rsid w:val="00730E00"/>
    <w:rsid w:val="007336B0"/>
    <w:rsid w:val="00741938"/>
    <w:rsid w:val="00746145"/>
    <w:rsid w:val="00750624"/>
    <w:rsid w:val="00756C0F"/>
    <w:rsid w:val="00762F46"/>
    <w:rsid w:val="00771454"/>
    <w:rsid w:val="00772237"/>
    <w:rsid w:val="0077481A"/>
    <w:rsid w:val="00776136"/>
    <w:rsid w:val="00781EE2"/>
    <w:rsid w:val="007941D1"/>
    <w:rsid w:val="00795DE4"/>
    <w:rsid w:val="007A61EB"/>
    <w:rsid w:val="007B2A5E"/>
    <w:rsid w:val="007B6A01"/>
    <w:rsid w:val="007C14CE"/>
    <w:rsid w:val="007C3B7F"/>
    <w:rsid w:val="007C4D90"/>
    <w:rsid w:val="007C513B"/>
    <w:rsid w:val="007D2C2A"/>
    <w:rsid w:val="007E28BA"/>
    <w:rsid w:val="007E4261"/>
    <w:rsid w:val="007F5167"/>
    <w:rsid w:val="007F7355"/>
    <w:rsid w:val="007F7CD3"/>
    <w:rsid w:val="008057B5"/>
    <w:rsid w:val="008250D9"/>
    <w:rsid w:val="00827DAA"/>
    <w:rsid w:val="00834E4D"/>
    <w:rsid w:val="00837F67"/>
    <w:rsid w:val="00853F50"/>
    <w:rsid w:val="00861BEC"/>
    <w:rsid w:val="008650EB"/>
    <w:rsid w:val="00865415"/>
    <w:rsid w:val="00882C91"/>
    <w:rsid w:val="00896B6A"/>
    <w:rsid w:val="008A655A"/>
    <w:rsid w:val="008A6743"/>
    <w:rsid w:val="008A749A"/>
    <w:rsid w:val="008B66CD"/>
    <w:rsid w:val="008C4A7F"/>
    <w:rsid w:val="008E3D2C"/>
    <w:rsid w:val="008F4D63"/>
    <w:rsid w:val="00901EE6"/>
    <w:rsid w:val="00903260"/>
    <w:rsid w:val="009032D2"/>
    <w:rsid w:val="0090726F"/>
    <w:rsid w:val="00910223"/>
    <w:rsid w:val="009229E6"/>
    <w:rsid w:val="00925F5E"/>
    <w:rsid w:val="009320FF"/>
    <w:rsid w:val="0095077F"/>
    <w:rsid w:val="009615AD"/>
    <w:rsid w:val="009649DE"/>
    <w:rsid w:val="00965480"/>
    <w:rsid w:val="00976C01"/>
    <w:rsid w:val="00977091"/>
    <w:rsid w:val="009872D2"/>
    <w:rsid w:val="0098774D"/>
    <w:rsid w:val="00997E9E"/>
    <w:rsid w:val="009A17B3"/>
    <w:rsid w:val="009B55D2"/>
    <w:rsid w:val="009B77A3"/>
    <w:rsid w:val="009C14A1"/>
    <w:rsid w:val="009C7A9D"/>
    <w:rsid w:val="009E344F"/>
    <w:rsid w:val="009F08D2"/>
    <w:rsid w:val="009F1810"/>
    <w:rsid w:val="009F33FC"/>
    <w:rsid w:val="00A021F0"/>
    <w:rsid w:val="00A03AA8"/>
    <w:rsid w:val="00A05795"/>
    <w:rsid w:val="00A13CEF"/>
    <w:rsid w:val="00A2626E"/>
    <w:rsid w:val="00A27827"/>
    <w:rsid w:val="00A33CEE"/>
    <w:rsid w:val="00A43398"/>
    <w:rsid w:val="00A45E28"/>
    <w:rsid w:val="00A47FC9"/>
    <w:rsid w:val="00A53E9E"/>
    <w:rsid w:val="00A545BE"/>
    <w:rsid w:val="00A67D2C"/>
    <w:rsid w:val="00A71101"/>
    <w:rsid w:val="00A71C29"/>
    <w:rsid w:val="00A90F1E"/>
    <w:rsid w:val="00A9286E"/>
    <w:rsid w:val="00A92F7F"/>
    <w:rsid w:val="00A953B0"/>
    <w:rsid w:val="00A96A00"/>
    <w:rsid w:val="00AA07B7"/>
    <w:rsid w:val="00AA57C3"/>
    <w:rsid w:val="00AA60B8"/>
    <w:rsid w:val="00AB04FB"/>
    <w:rsid w:val="00AC3ED8"/>
    <w:rsid w:val="00AD1B9A"/>
    <w:rsid w:val="00AD4CC0"/>
    <w:rsid w:val="00AD6A16"/>
    <w:rsid w:val="00AD769A"/>
    <w:rsid w:val="00AE0ADF"/>
    <w:rsid w:val="00AE1183"/>
    <w:rsid w:val="00AE2CB3"/>
    <w:rsid w:val="00AF186E"/>
    <w:rsid w:val="00B029B8"/>
    <w:rsid w:val="00B076BE"/>
    <w:rsid w:val="00B169CC"/>
    <w:rsid w:val="00B26032"/>
    <w:rsid w:val="00B308F3"/>
    <w:rsid w:val="00B34FB4"/>
    <w:rsid w:val="00B46C21"/>
    <w:rsid w:val="00B56934"/>
    <w:rsid w:val="00B60A61"/>
    <w:rsid w:val="00B72635"/>
    <w:rsid w:val="00B74423"/>
    <w:rsid w:val="00B76B8C"/>
    <w:rsid w:val="00B96716"/>
    <w:rsid w:val="00B9750E"/>
    <w:rsid w:val="00BA0A2A"/>
    <w:rsid w:val="00BA2363"/>
    <w:rsid w:val="00BB0146"/>
    <w:rsid w:val="00BB2FA9"/>
    <w:rsid w:val="00BB516C"/>
    <w:rsid w:val="00BB55D1"/>
    <w:rsid w:val="00BC4359"/>
    <w:rsid w:val="00BD006F"/>
    <w:rsid w:val="00BD680C"/>
    <w:rsid w:val="00BD6C8F"/>
    <w:rsid w:val="00BF161E"/>
    <w:rsid w:val="00C11B38"/>
    <w:rsid w:val="00C12453"/>
    <w:rsid w:val="00C20CD4"/>
    <w:rsid w:val="00C277A0"/>
    <w:rsid w:val="00C444D4"/>
    <w:rsid w:val="00C50666"/>
    <w:rsid w:val="00C527EC"/>
    <w:rsid w:val="00C57501"/>
    <w:rsid w:val="00C67D33"/>
    <w:rsid w:val="00C82253"/>
    <w:rsid w:val="00C84FC0"/>
    <w:rsid w:val="00C87B89"/>
    <w:rsid w:val="00C90B9B"/>
    <w:rsid w:val="00C95860"/>
    <w:rsid w:val="00CB7AD0"/>
    <w:rsid w:val="00CC0C06"/>
    <w:rsid w:val="00CC2C0B"/>
    <w:rsid w:val="00CC77D0"/>
    <w:rsid w:val="00CD6327"/>
    <w:rsid w:val="00CD6BF7"/>
    <w:rsid w:val="00CE0879"/>
    <w:rsid w:val="00CE167F"/>
    <w:rsid w:val="00CF7067"/>
    <w:rsid w:val="00D00173"/>
    <w:rsid w:val="00D07D9E"/>
    <w:rsid w:val="00D14446"/>
    <w:rsid w:val="00D21D4B"/>
    <w:rsid w:val="00D2479F"/>
    <w:rsid w:val="00D30F6F"/>
    <w:rsid w:val="00D32AC6"/>
    <w:rsid w:val="00D354C8"/>
    <w:rsid w:val="00D363C0"/>
    <w:rsid w:val="00D51D65"/>
    <w:rsid w:val="00D53A22"/>
    <w:rsid w:val="00D57BB2"/>
    <w:rsid w:val="00D6468E"/>
    <w:rsid w:val="00D67808"/>
    <w:rsid w:val="00D84097"/>
    <w:rsid w:val="00D860FD"/>
    <w:rsid w:val="00D8E4C5"/>
    <w:rsid w:val="00D9215F"/>
    <w:rsid w:val="00DA146F"/>
    <w:rsid w:val="00DA6569"/>
    <w:rsid w:val="00DA7C31"/>
    <w:rsid w:val="00DB13D9"/>
    <w:rsid w:val="00DB42F2"/>
    <w:rsid w:val="00DB72A4"/>
    <w:rsid w:val="00DD0471"/>
    <w:rsid w:val="00DD04AA"/>
    <w:rsid w:val="00DD0762"/>
    <w:rsid w:val="00DD2DDA"/>
    <w:rsid w:val="00DD3823"/>
    <w:rsid w:val="00DE6EA2"/>
    <w:rsid w:val="00DE7C4F"/>
    <w:rsid w:val="00DE7E62"/>
    <w:rsid w:val="00DF287E"/>
    <w:rsid w:val="00E01ECC"/>
    <w:rsid w:val="00E112C2"/>
    <w:rsid w:val="00E13E5F"/>
    <w:rsid w:val="00E24490"/>
    <w:rsid w:val="00E26E01"/>
    <w:rsid w:val="00E32664"/>
    <w:rsid w:val="00E356A3"/>
    <w:rsid w:val="00E36D45"/>
    <w:rsid w:val="00E44A38"/>
    <w:rsid w:val="00E57A9E"/>
    <w:rsid w:val="00E57E43"/>
    <w:rsid w:val="00E67608"/>
    <w:rsid w:val="00E72248"/>
    <w:rsid w:val="00E76A3F"/>
    <w:rsid w:val="00E9172A"/>
    <w:rsid w:val="00E93E9E"/>
    <w:rsid w:val="00EA33A7"/>
    <w:rsid w:val="00EA3E76"/>
    <w:rsid w:val="00EB0E11"/>
    <w:rsid w:val="00EB232F"/>
    <w:rsid w:val="00EC43D9"/>
    <w:rsid w:val="00ED6D49"/>
    <w:rsid w:val="00ED741D"/>
    <w:rsid w:val="00EE05F0"/>
    <w:rsid w:val="00EE4E1F"/>
    <w:rsid w:val="00EF0693"/>
    <w:rsid w:val="00EF57B3"/>
    <w:rsid w:val="00F00BC3"/>
    <w:rsid w:val="00F2417C"/>
    <w:rsid w:val="00F27949"/>
    <w:rsid w:val="00F27CC5"/>
    <w:rsid w:val="00F35073"/>
    <w:rsid w:val="00F37B68"/>
    <w:rsid w:val="00F44AAC"/>
    <w:rsid w:val="00F474AD"/>
    <w:rsid w:val="00F5495F"/>
    <w:rsid w:val="00F627F4"/>
    <w:rsid w:val="00F639EB"/>
    <w:rsid w:val="00F77D68"/>
    <w:rsid w:val="00F80032"/>
    <w:rsid w:val="00F86CD7"/>
    <w:rsid w:val="00F87A38"/>
    <w:rsid w:val="00FB06B9"/>
    <w:rsid w:val="00FB2521"/>
    <w:rsid w:val="00FB5659"/>
    <w:rsid w:val="00FB7524"/>
    <w:rsid w:val="00FC1E5B"/>
    <w:rsid w:val="00FC226D"/>
    <w:rsid w:val="00FC37CE"/>
    <w:rsid w:val="00FC38BF"/>
    <w:rsid w:val="00FC5365"/>
    <w:rsid w:val="00FD18F2"/>
    <w:rsid w:val="00FD538E"/>
    <w:rsid w:val="00FE1EAC"/>
    <w:rsid w:val="00FE27A9"/>
    <w:rsid w:val="00FE5CE6"/>
    <w:rsid w:val="00FF2611"/>
    <w:rsid w:val="00FF762B"/>
    <w:rsid w:val="00FF7906"/>
    <w:rsid w:val="0798327C"/>
    <w:rsid w:val="07C448F1"/>
    <w:rsid w:val="0FEA0DA7"/>
    <w:rsid w:val="111F96A0"/>
    <w:rsid w:val="14A3101D"/>
    <w:rsid w:val="175F9727"/>
    <w:rsid w:val="1AB38BC4"/>
    <w:rsid w:val="225BD821"/>
    <w:rsid w:val="2321C98D"/>
    <w:rsid w:val="24914BD7"/>
    <w:rsid w:val="2FBFF339"/>
    <w:rsid w:val="3146B2C0"/>
    <w:rsid w:val="34B499F4"/>
    <w:rsid w:val="35CB3243"/>
    <w:rsid w:val="401AF5ED"/>
    <w:rsid w:val="4226D020"/>
    <w:rsid w:val="43BB8138"/>
    <w:rsid w:val="45245DF4"/>
    <w:rsid w:val="50746343"/>
    <w:rsid w:val="5692F210"/>
    <w:rsid w:val="60B1E446"/>
    <w:rsid w:val="61208135"/>
    <w:rsid w:val="6333D927"/>
    <w:rsid w:val="64E0EA73"/>
    <w:rsid w:val="6F5F9490"/>
    <w:rsid w:val="70B57816"/>
    <w:rsid w:val="725C570C"/>
    <w:rsid w:val="7B126200"/>
    <w:rsid w:val="7D3E4E73"/>
    <w:rsid w:val="7E3A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DC6A2"/>
  <w15:docId w15:val="{7A73C229-DF4D-A54D-AC50-7AF271118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06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EF069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3E11BF"/>
    <w:pPr>
      <w:ind w:left="720"/>
      <w:contextualSpacing/>
    </w:pPr>
  </w:style>
  <w:style w:type="table" w:styleId="TableGrid">
    <w:name w:val="Table Grid"/>
    <w:basedOn w:val="TableNormal"/>
    <w:uiPriority w:val="39"/>
    <w:rsid w:val="001D6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4544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37B68"/>
  </w:style>
  <w:style w:type="paragraph" w:styleId="Footer">
    <w:name w:val="footer"/>
    <w:basedOn w:val="Normal"/>
    <w:link w:val="FooterChar"/>
    <w:uiPriority w:val="99"/>
    <w:unhideWhenUsed/>
    <w:rsid w:val="002E49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95A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2E495A"/>
  </w:style>
  <w:style w:type="paragraph" w:styleId="Header">
    <w:name w:val="header"/>
    <w:basedOn w:val="Normal"/>
    <w:link w:val="HeaderChar"/>
    <w:uiPriority w:val="99"/>
    <w:semiHidden/>
    <w:unhideWhenUsed/>
    <w:rsid w:val="009872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44C9"/>
    <w:rPr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A44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44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44C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44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44C9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2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creativecommons.org/licenses/by-sa/3.0/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Midlands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hyperlink" Target="http://www.fabric.dance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en.wikipedia.org/wiki/Midlands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20" Type="http://schemas.openxmlformats.org/officeDocument/2006/relationships/hyperlink" Target="https://en.wikipedia.org/wiki/Midlands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70" Type="http://schemas.openxmlformats.org/officeDocument/2006/relationships/hyperlink" Target="mailto:info@fabric.dance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creativecommons.org/licenses/by-sa/3.0/" TargetMode="External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settings" Target="settings.xml"/><Relationship Id="rId7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izleck/Library/Group%20Containers/UBF8T346G9.Office/User%20Content.localized/Templates.localized/Template%20easy%20read.dotx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34bd9-b587-4bec-8259-393d59b46b00">
      <Terms xmlns="http://schemas.microsoft.com/office/infopath/2007/PartnerControls"/>
    </lcf76f155ced4ddcb4097134ff3c332f>
    <TaxCatchAll xmlns="2453b758-c33c-4c54-b385-fa362be61aa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277EEEC8DC74E862A85D469640385" ma:contentTypeVersion="15" ma:contentTypeDescription="Create a new document." ma:contentTypeScope="" ma:versionID="3c7dc6dcddc86e16b0aa169190ab911d">
  <xsd:schema xmlns:xsd="http://www.w3.org/2001/XMLSchema" xmlns:xs="http://www.w3.org/2001/XMLSchema" xmlns:p="http://schemas.microsoft.com/office/2006/metadata/properties" xmlns:ns2="81434bd9-b587-4bec-8259-393d59b46b00" xmlns:ns3="2453b758-c33c-4c54-b385-fa362be61aa6" targetNamespace="http://schemas.microsoft.com/office/2006/metadata/properties" ma:root="true" ma:fieldsID="37fc8850f45720af3e0b3db43c4370ca" ns2:_="" ns3:_="">
    <xsd:import namespace="81434bd9-b587-4bec-8259-393d59b46b00"/>
    <xsd:import namespace="2453b758-c33c-4c54-b385-fa362be61a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34bd9-b587-4bec-8259-393d59b4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c66803-e3d5-4bb0-ab34-55d7fce318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3b758-c33c-4c54-b385-fa362be61aa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bd3ff6d-3d1d-4225-8907-21b3168f4189}" ma:internalName="TaxCatchAll" ma:showField="CatchAllData" ma:web="2453b758-c33c-4c54-b385-fa362be61a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DF9C58-88E8-4EA2-83BB-F5E41FB71C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2F3B9A-4A15-4C02-AF69-2050C54433FC}">
  <ds:schemaRefs>
    <ds:schemaRef ds:uri="http://schemas.microsoft.com/office/2006/metadata/properties"/>
    <ds:schemaRef ds:uri="http://schemas.microsoft.com/office/infopath/2007/PartnerControls"/>
    <ds:schemaRef ds:uri="81434bd9-b587-4bec-8259-393d59b46b00"/>
    <ds:schemaRef ds:uri="2453b758-c33c-4c54-b385-fa362be61aa6"/>
  </ds:schemaRefs>
</ds:datastoreItem>
</file>

<file path=customXml/itemProps3.xml><?xml version="1.0" encoding="utf-8"?>
<ds:datastoreItem xmlns:ds="http://schemas.openxmlformats.org/officeDocument/2006/customXml" ds:itemID="{EFF5FB5E-F844-1140-B031-197EC62AE4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6097C0-E337-4172-B274-70303E6D1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34bd9-b587-4bec-8259-393d59b46b00"/>
    <ds:schemaRef ds:uri="2453b758-c33c-4c54-b385-fa362be61a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easy read.dotx</Template>
  <TotalTime>0</TotalTime>
  <Pages>10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Shekinah Yuhanna</cp:lastModifiedBy>
  <cp:revision>2</cp:revision>
  <cp:lastPrinted>2020-11-18T12:08:00Z</cp:lastPrinted>
  <dcterms:created xsi:type="dcterms:W3CDTF">2025-10-08T08:04:00Z</dcterms:created>
  <dcterms:modified xsi:type="dcterms:W3CDTF">2025-10-08T08:04:00Z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0x010100F98277EEEC8DC74E862A85D469640385</vt:lpwstr>
  </property>
  <property fmtid="{D5CDD505-2E9C-101B-9397-08002B2CF9AE}" pid="3" name="MediaServiceImageTags">
    <vt:lpwstr/>
  </property>
</Properties>
</file>